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0D4"/>
  <w:body>
    <w:p w14:paraId="1B4162D5" w14:textId="4D0AE120" w:rsidR="00A81B47" w:rsidRDefault="00A9524B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 wp14:anchorId="529B4871" wp14:editId="2A3709FE">
                <wp:simplePos x="0" y="0"/>
                <wp:positionH relativeFrom="column">
                  <wp:posOffset>-117475</wp:posOffset>
                </wp:positionH>
                <wp:positionV relativeFrom="page">
                  <wp:posOffset>4262755</wp:posOffset>
                </wp:positionV>
                <wp:extent cx="5975985" cy="1656080"/>
                <wp:effectExtent l="0" t="0" r="0" b="0"/>
                <wp:wrapNone/>
                <wp:docPr id="10" name="Rektange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5985" cy="1656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CEBF4" id="Rektangel 10" o:spid="_x0000_s1026" style="position:absolute;margin-left:-9.25pt;margin-top:335.65pt;width:470.55pt;height:130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" fillcolor="window" stroked="f" strokeweight="1pt">
                <w10:wrap anchory="page"/>
                <w10:anchorlock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223B03FB" wp14:editId="322C7093">
            <wp:simplePos x="0" y="0"/>
            <wp:positionH relativeFrom="margin">
              <wp:posOffset>122555</wp:posOffset>
            </wp:positionH>
            <wp:positionV relativeFrom="paragraph">
              <wp:posOffset>1430020</wp:posOffset>
            </wp:positionV>
            <wp:extent cx="5511800" cy="203200"/>
            <wp:effectExtent l="0" t="0" r="0" b="0"/>
            <wp:wrapThrough wrapText="bothSides">
              <wp:wrapPolygon edited="0">
                <wp:start x="0" y="0"/>
                <wp:lineTo x="0" y="20250"/>
                <wp:lineTo x="149" y="20250"/>
                <wp:lineTo x="21550" y="12150"/>
                <wp:lineTo x="21550" y="8100"/>
                <wp:lineTo x="149" y="0"/>
                <wp:lineTo x="0" y="0"/>
              </wp:wrapPolygon>
            </wp:wrapThrough>
            <wp:docPr id="8" name="Bildobjekt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4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1F65E76B" wp14:editId="0E68A59E">
            <wp:simplePos x="0" y="0"/>
            <wp:positionH relativeFrom="margin">
              <wp:posOffset>116205</wp:posOffset>
            </wp:positionH>
            <wp:positionV relativeFrom="paragraph">
              <wp:posOffset>2517140</wp:posOffset>
            </wp:positionV>
            <wp:extent cx="5524500" cy="203200"/>
            <wp:effectExtent l="0" t="0" r="0" b="0"/>
            <wp:wrapThrough wrapText="bothSides">
              <wp:wrapPolygon edited="0">
                <wp:start x="21004" y="0"/>
                <wp:lineTo x="0" y="8100"/>
                <wp:lineTo x="0" y="12150"/>
                <wp:lineTo x="21004" y="20250"/>
                <wp:lineTo x="21352" y="20250"/>
                <wp:lineTo x="21550" y="13500"/>
                <wp:lineTo x="21550" y="6750"/>
                <wp:lineTo x="21352" y="0"/>
                <wp:lineTo x="21004" y="0"/>
              </wp:wrapPolygon>
            </wp:wrapThrough>
            <wp:docPr id="5" name="Bildobjekt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5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94811" w14:textId="77777777" w:rsidR="000C6982" w:rsidRPr="000C6982" w:rsidRDefault="000C6982" w:rsidP="000C6982"/>
    <w:p w14:paraId="65CE80FA" w14:textId="356B5414" w:rsidR="000C6982" w:rsidRPr="000C6982" w:rsidRDefault="008B0EB7" w:rsidP="000C6982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C87212E" wp14:editId="585B7CCA">
                <wp:simplePos x="0" y="0"/>
                <wp:positionH relativeFrom="margin">
                  <wp:posOffset>167005</wp:posOffset>
                </wp:positionH>
                <wp:positionV relativeFrom="paragraph">
                  <wp:posOffset>189230</wp:posOffset>
                </wp:positionV>
                <wp:extent cx="5424170" cy="878840"/>
                <wp:effectExtent l="0" t="0" r="5080" b="0"/>
                <wp:wrapNone/>
                <wp:docPr id="9" name="Textrut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4170" cy="878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B7FBE1" w14:textId="21107FB5" w:rsidR="008B0EB7" w:rsidRPr="00F22AB9" w:rsidRDefault="008B0EB7" w:rsidP="008B0EB7">
                            <w:pPr>
                              <w:pStyle w:val="Allmntstyckeformat"/>
                              <w:jc w:val="center"/>
                              <w:rPr>
                                <w:rFonts w:ascii="Gotham HTF" w:hAnsi="Gotham HTF" w:cs="Gotham HTF"/>
                                <w:b/>
                                <w:bCs/>
                                <w:color w:val="FECE43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HTF" w:hAnsi="Gotham HTF" w:cs="Gotham HTF"/>
                                <w:b/>
                                <w:bCs/>
                                <w:color w:val="FECE43"/>
                                <w:sz w:val="26"/>
                                <w:szCs w:val="26"/>
                              </w:rPr>
                              <w:t xml:space="preserve">HÄNG MED NÄR </w:t>
                            </w:r>
                            <w:r w:rsidRPr="00682502">
                              <w:rPr>
                                <w:rFonts w:ascii="Gotham HTF" w:hAnsi="Gotham HTF" w:cs="Gotham HTF"/>
                                <w:b/>
                                <w:bCs/>
                                <w:color w:val="FECE43"/>
                                <w:sz w:val="26"/>
                                <w:szCs w:val="26"/>
                              </w:rPr>
                              <w:t xml:space="preserve">OK BRANTEN </w:t>
                            </w:r>
                            <w:r>
                              <w:rPr>
                                <w:rFonts w:ascii="Gotham HTF" w:hAnsi="Gotham HTF" w:cs="Gotham HTF"/>
                                <w:b/>
                                <w:bCs/>
                                <w:color w:val="FECE43"/>
                                <w:sz w:val="26"/>
                                <w:szCs w:val="26"/>
                              </w:rPr>
                              <w:t xml:space="preserve">KÖR EN </w:t>
                            </w:r>
                            <w:r>
                              <w:rPr>
                                <w:rFonts w:ascii="Gotham HTF" w:hAnsi="Gotham HTF" w:cs="Gotham HTF"/>
                                <w:b/>
                                <w:bCs/>
                                <w:color w:val="FECE43"/>
                                <w:sz w:val="26"/>
                                <w:szCs w:val="26"/>
                              </w:rPr>
                              <w:t>VIOLETT</w:t>
                            </w:r>
                            <w:r w:rsidRPr="00682502">
                              <w:rPr>
                                <w:rFonts w:ascii="Gotham HTF" w:hAnsi="Gotham HTF" w:cs="Gotham HTF"/>
                                <w:b/>
                                <w:bCs/>
                                <w:color w:val="FECE43"/>
                                <w:sz w:val="26"/>
                                <w:szCs w:val="26"/>
                              </w:rPr>
                              <w:t xml:space="preserve"> ORIENTERINGSKURS FÖR</w:t>
                            </w:r>
                            <w:r>
                              <w:rPr>
                                <w:rFonts w:ascii="Gotham HTF" w:hAnsi="Gotham HTF" w:cs="Gotham HTF"/>
                                <w:b/>
                                <w:bCs/>
                                <w:color w:val="FECE43"/>
                                <w:sz w:val="26"/>
                                <w:szCs w:val="26"/>
                              </w:rPr>
                              <w:t xml:space="preserve"> UNGDOMAR</w:t>
                            </w:r>
                            <w:r w:rsidRPr="00682502">
                              <w:rPr>
                                <w:rFonts w:ascii="Gotham HTF" w:hAnsi="Gotham HTF" w:cs="Gotham HTF"/>
                                <w:b/>
                                <w:bCs/>
                                <w:color w:val="FECE43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Gotham HTF" w:hAnsi="Gotham HTF" w:cs="Gotham HTF"/>
                                <w:b/>
                                <w:bCs/>
                                <w:color w:val="FECE43"/>
                                <w:sz w:val="26"/>
                                <w:szCs w:val="26"/>
                              </w:rPr>
                              <w:t>VID ÅTTA</w:t>
                            </w:r>
                            <w:r w:rsidRPr="00682502">
                              <w:rPr>
                                <w:rFonts w:ascii="Gotham HTF" w:hAnsi="Gotham HTF" w:cs="Gotham HTF"/>
                                <w:b/>
                                <w:bCs/>
                                <w:color w:val="FECE43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Gotham HTF" w:hAnsi="Gotham HTF" w:cs="Gotham HTF"/>
                                <w:b/>
                                <w:bCs/>
                                <w:color w:val="FECE43"/>
                                <w:sz w:val="26"/>
                                <w:szCs w:val="26"/>
                              </w:rPr>
                              <w:t>ONSDAG</w:t>
                            </w:r>
                            <w:r w:rsidRPr="00682502">
                              <w:rPr>
                                <w:rFonts w:ascii="Gotham HTF" w:hAnsi="Gotham HTF" w:cs="Gotham HTF"/>
                                <w:b/>
                                <w:bCs/>
                                <w:color w:val="FECE43"/>
                                <w:sz w:val="26"/>
                                <w:szCs w:val="26"/>
                              </w:rPr>
                              <w:t>DAGSKVÄLLAR</w:t>
                            </w:r>
                            <w:r>
                              <w:rPr>
                                <w:rFonts w:ascii="Gotham HTF" w:hAnsi="Gotham HTF" w:cs="Gotham HTF"/>
                                <w:b/>
                                <w:bCs/>
                                <w:color w:val="FECE43"/>
                                <w:sz w:val="26"/>
                                <w:szCs w:val="26"/>
                              </w:rPr>
                              <w:t xml:space="preserve"> UNDER VÅREN</w:t>
                            </w:r>
                          </w:p>
                          <w:p w14:paraId="72D52A12" w14:textId="3FBE75BF" w:rsidR="00F22AB9" w:rsidRPr="00F22AB9" w:rsidRDefault="00F22AB9" w:rsidP="00FA4323">
                            <w:pPr>
                              <w:pStyle w:val="Allmntstyckeformat"/>
                              <w:jc w:val="center"/>
                              <w:rPr>
                                <w:rFonts w:ascii="Gotham HTF" w:hAnsi="Gotham HTF" w:cs="Gotham HTF"/>
                                <w:b/>
                                <w:bCs/>
                                <w:color w:val="FECE43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87212E" id="_x0000_t202" coordsize="21600,21600" o:spt="202" path="m,l,21600r21600,l21600,xe">
                <v:stroke joinstyle="miter"/>
                <v:path gradientshapeok="t" o:connecttype="rect"/>
              </v:shapetype>
              <v:shape id="Textruta 9" o:spid="_x0000_s1026" type="#_x0000_t202" style="position:absolute;margin-left:13.15pt;margin-top:14.9pt;width:427.1pt;height:69.2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" fillcolor="window" stroked="f" strokeweight=".5pt">
                <v:textbox>
                  <w:txbxContent>
                    <w:p w14:paraId="08B7FBE1" w14:textId="21107FB5" w:rsidR="008B0EB7" w:rsidRPr="00F22AB9" w:rsidRDefault="008B0EB7" w:rsidP="008B0EB7">
                      <w:pPr>
                        <w:pStyle w:val="Allmntstyckeformat"/>
                        <w:jc w:val="center"/>
                        <w:rPr>
                          <w:rFonts w:ascii="Gotham HTF" w:hAnsi="Gotham HTF" w:cs="Gotham HTF"/>
                          <w:b/>
                          <w:bCs/>
                          <w:color w:val="FECE43"/>
                          <w:sz w:val="26"/>
                          <w:szCs w:val="26"/>
                        </w:rPr>
                      </w:pPr>
                      <w:r>
                        <w:rPr>
                          <w:rFonts w:ascii="Gotham HTF" w:hAnsi="Gotham HTF" w:cs="Gotham HTF"/>
                          <w:b/>
                          <w:bCs/>
                          <w:color w:val="FECE43"/>
                          <w:sz w:val="26"/>
                          <w:szCs w:val="26"/>
                        </w:rPr>
                        <w:t xml:space="preserve">HÄNG MED NÄR </w:t>
                      </w:r>
                      <w:r w:rsidRPr="00682502">
                        <w:rPr>
                          <w:rFonts w:ascii="Gotham HTF" w:hAnsi="Gotham HTF" w:cs="Gotham HTF"/>
                          <w:b/>
                          <w:bCs/>
                          <w:color w:val="FECE43"/>
                          <w:sz w:val="26"/>
                          <w:szCs w:val="26"/>
                        </w:rPr>
                        <w:t xml:space="preserve">OK BRANTEN </w:t>
                      </w:r>
                      <w:r>
                        <w:rPr>
                          <w:rFonts w:ascii="Gotham HTF" w:hAnsi="Gotham HTF" w:cs="Gotham HTF"/>
                          <w:b/>
                          <w:bCs/>
                          <w:color w:val="FECE43"/>
                          <w:sz w:val="26"/>
                          <w:szCs w:val="26"/>
                        </w:rPr>
                        <w:t xml:space="preserve">KÖR EN </w:t>
                      </w:r>
                      <w:r>
                        <w:rPr>
                          <w:rFonts w:ascii="Gotham HTF" w:hAnsi="Gotham HTF" w:cs="Gotham HTF"/>
                          <w:b/>
                          <w:bCs/>
                          <w:color w:val="FECE43"/>
                          <w:sz w:val="26"/>
                          <w:szCs w:val="26"/>
                        </w:rPr>
                        <w:t>VIOLETT</w:t>
                      </w:r>
                      <w:r w:rsidRPr="00682502">
                        <w:rPr>
                          <w:rFonts w:ascii="Gotham HTF" w:hAnsi="Gotham HTF" w:cs="Gotham HTF"/>
                          <w:b/>
                          <w:bCs/>
                          <w:color w:val="FECE43"/>
                          <w:sz w:val="26"/>
                          <w:szCs w:val="26"/>
                        </w:rPr>
                        <w:t xml:space="preserve"> ORIENTERINGSKURS FÖR</w:t>
                      </w:r>
                      <w:r>
                        <w:rPr>
                          <w:rFonts w:ascii="Gotham HTF" w:hAnsi="Gotham HTF" w:cs="Gotham HTF"/>
                          <w:b/>
                          <w:bCs/>
                          <w:color w:val="FECE43"/>
                          <w:sz w:val="26"/>
                          <w:szCs w:val="26"/>
                        </w:rPr>
                        <w:t xml:space="preserve"> UNGDOMAR</w:t>
                      </w:r>
                      <w:r w:rsidRPr="00682502">
                        <w:rPr>
                          <w:rFonts w:ascii="Gotham HTF" w:hAnsi="Gotham HTF" w:cs="Gotham HTF"/>
                          <w:b/>
                          <w:bCs/>
                          <w:color w:val="FECE4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Gotham HTF" w:hAnsi="Gotham HTF" w:cs="Gotham HTF"/>
                          <w:b/>
                          <w:bCs/>
                          <w:color w:val="FECE43"/>
                          <w:sz w:val="26"/>
                          <w:szCs w:val="26"/>
                        </w:rPr>
                        <w:t>VID ÅTTA</w:t>
                      </w:r>
                      <w:r w:rsidRPr="00682502">
                        <w:rPr>
                          <w:rFonts w:ascii="Gotham HTF" w:hAnsi="Gotham HTF" w:cs="Gotham HTF"/>
                          <w:b/>
                          <w:bCs/>
                          <w:color w:val="FECE4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Gotham HTF" w:hAnsi="Gotham HTF" w:cs="Gotham HTF"/>
                          <w:b/>
                          <w:bCs/>
                          <w:color w:val="FECE43"/>
                          <w:sz w:val="26"/>
                          <w:szCs w:val="26"/>
                        </w:rPr>
                        <w:t>ONSDAG</w:t>
                      </w:r>
                      <w:r w:rsidRPr="00682502">
                        <w:rPr>
                          <w:rFonts w:ascii="Gotham HTF" w:hAnsi="Gotham HTF" w:cs="Gotham HTF"/>
                          <w:b/>
                          <w:bCs/>
                          <w:color w:val="FECE43"/>
                          <w:sz w:val="26"/>
                          <w:szCs w:val="26"/>
                        </w:rPr>
                        <w:t>DAGSKVÄLLAR</w:t>
                      </w:r>
                      <w:r>
                        <w:rPr>
                          <w:rFonts w:ascii="Gotham HTF" w:hAnsi="Gotham HTF" w:cs="Gotham HTF"/>
                          <w:b/>
                          <w:bCs/>
                          <w:color w:val="FECE43"/>
                          <w:sz w:val="26"/>
                          <w:szCs w:val="26"/>
                        </w:rPr>
                        <w:t xml:space="preserve"> UNDER VÅREN</w:t>
                      </w:r>
                    </w:p>
                    <w:p w14:paraId="72D52A12" w14:textId="3FBE75BF" w:rsidR="00F22AB9" w:rsidRPr="00F22AB9" w:rsidRDefault="00F22AB9" w:rsidP="00FA4323">
                      <w:pPr>
                        <w:pStyle w:val="Allmntstyckeformat"/>
                        <w:jc w:val="center"/>
                        <w:rPr>
                          <w:rFonts w:ascii="Gotham HTF" w:hAnsi="Gotham HTF" w:cs="Gotham HTF"/>
                          <w:b/>
                          <w:bCs/>
                          <w:color w:val="FECE43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36D7A1" w14:textId="77777777" w:rsidR="000C6982" w:rsidRPr="000C6982" w:rsidRDefault="000C6982" w:rsidP="000C6982"/>
    <w:p w14:paraId="58FB090A" w14:textId="77777777" w:rsidR="000C6982" w:rsidRPr="000C6982" w:rsidRDefault="000C6982" w:rsidP="000C6982"/>
    <w:p w14:paraId="31969E66" w14:textId="77777777" w:rsidR="000C6982" w:rsidRPr="0063047B" w:rsidRDefault="000C6982" w:rsidP="000C6982">
      <w:pPr>
        <w:rPr>
          <w:color w:val="FFF4E0"/>
        </w:rPr>
      </w:pPr>
    </w:p>
    <w:p w14:paraId="7A4779C1" w14:textId="77777777" w:rsidR="000C6982" w:rsidRPr="000C6982" w:rsidRDefault="000C6982" w:rsidP="000C6982"/>
    <w:p w14:paraId="2316E4FD" w14:textId="77777777" w:rsidR="000C6982" w:rsidRPr="000C6982" w:rsidRDefault="000C6982" w:rsidP="000C6982"/>
    <w:p w14:paraId="405B8BC3" w14:textId="3B1E1F3D" w:rsidR="000C6982" w:rsidRPr="000C6982" w:rsidRDefault="00C36DFE" w:rsidP="000C6982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44B9559" wp14:editId="48DD5DC0">
                <wp:simplePos x="0" y="0"/>
                <wp:positionH relativeFrom="column">
                  <wp:posOffset>2971165</wp:posOffset>
                </wp:positionH>
                <wp:positionV relativeFrom="paragraph">
                  <wp:posOffset>307340</wp:posOffset>
                </wp:positionV>
                <wp:extent cx="2392680" cy="746760"/>
                <wp:effectExtent l="0" t="0" r="7620" b="0"/>
                <wp:wrapNone/>
                <wp:docPr id="6" name="Textrut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2680" cy="746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D95B2D" w14:textId="77777777" w:rsidR="00FA4323" w:rsidRPr="00FA4323" w:rsidRDefault="00FA4323" w:rsidP="00FA4323">
                            <w:pPr>
                              <w:pStyle w:val="Allmntstyckeformat"/>
                              <w:jc w:val="center"/>
                              <w:rPr>
                                <w:rFonts w:ascii="Gotham HTF" w:hAnsi="Gotham HTF" w:cs="Gotham HTF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FA4323">
                              <w:rPr>
                                <w:rFonts w:ascii="Gotham HTF" w:hAnsi="Gotham HTF" w:cs="Gotham HTF"/>
                                <w:b/>
                                <w:bCs/>
                                <w:sz w:val="26"/>
                                <w:szCs w:val="26"/>
                              </w:rPr>
                              <w:t>DATUM &amp; TID</w:t>
                            </w:r>
                          </w:p>
                          <w:p w14:paraId="171B5FE7" w14:textId="77777777" w:rsidR="00C36DFE" w:rsidRDefault="00C36DFE" w:rsidP="00C36DFE">
                            <w:pPr>
                              <w:jc w:val="center"/>
                              <w:rPr>
                                <w:rFonts w:ascii="Gotham HTF Book" w:hAnsi="Gotham HTF Book" w:cs="Gotham HTF Medium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HTF Book" w:hAnsi="Gotham HTF Book" w:cs="Gotham HTF Medium"/>
                                <w:sz w:val="26"/>
                                <w:szCs w:val="26"/>
                              </w:rPr>
                              <w:t>Ons</w:t>
                            </w:r>
                            <w:r w:rsidRPr="000273ED">
                              <w:rPr>
                                <w:rFonts w:ascii="Gotham HTF Book" w:hAnsi="Gotham HTF Book" w:cs="Gotham HTF Medium"/>
                                <w:sz w:val="26"/>
                                <w:szCs w:val="26"/>
                              </w:rPr>
                              <w:t xml:space="preserve">dag </w:t>
                            </w:r>
                            <w:r>
                              <w:rPr>
                                <w:rFonts w:ascii="Gotham HTF Book" w:hAnsi="Gotham HTF Book" w:cs="Gotham HTF Medium"/>
                                <w:sz w:val="26"/>
                                <w:szCs w:val="26"/>
                              </w:rPr>
                              <w:t>12</w:t>
                            </w:r>
                            <w:r w:rsidRPr="000273ED">
                              <w:rPr>
                                <w:rFonts w:ascii="Gotham HTF Book" w:hAnsi="Gotham HTF Book" w:cs="Gotham HTF Medium"/>
                                <w:sz w:val="26"/>
                                <w:szCs w:val="26"/>
                              </w:rPr>
                              <w:t>/</w:t>
                            </w:r>
                            <w:r>
                              <w:rPr>
                                <w:rFonts w:ascii="Gotham HTF Book" w:hAnsi="Gotham HTF Book" w:cs="Gotham HTF Medium"/>
                                <w:sz w:val="26"/>
                                <w:szCs w:val="26"/>
                              </w:rPr>
                              <w:t>4</w:t>
                            </w:r>
                            <w:r w:rsidRPr="000273ED">
                              <w:rPr>
                                <w:rFonts w:ascii="Gotham HTF Book" w:hAnsi="Gotham HTF Book" w:cs="Gotham HTF Medium"/>
                                <w:sz w:val="26"/>
                                <w:szCs w:val="26"/>
                              </w:rPr>
                              <w:t xml:space="preserve"> 202</w:t>
                            </w:r>
                            <w:r>
                              <w:rPr>
                                <w:rFonts w:ascii="Gotham HTF Book" w:hAnsi="Gotham HTF Book" w:cs="Gotham HTF Medium"/>
                                <w:sz w:val="26"/>
                                <w:szCs w:val="26"/>
                              </w:rPr>
                              <w:t>3</w:t>
                            </w:r>
                            <w:r w:rsidRPr="000273ED">
                              <w:rPr>
                                <w:rFonts w:ascii="Gotham HTF Book" w:hAnsi="Gotham HTF Book" w:cs="Gotham HTF Medium"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  <w:p w14:paraId="103AE8ED" w14:textId="77777777" w:rsidR="00C36DFE" w:rsidRPr="00FA4323" w:rsidRDefault="00C36DFE" w:rsidP="00C36DFE">
                            <w:pPr>
                              <w:jc w:val="center"/>
                              <w:rPr>
                                <w:rFonts w:ascii="Gotham HTF Book" w:hAnsi="Gotham HTF Book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0273ED">
                              <w:rPr>
                                <w:rFonts w:ascii="Gotham HTF Book" w:hAnsi="Gotham HTF Book" w:cs="Gotham HTF Medium"/>
                                <w:sz w:val="26"/>
                                <w:szCs w:val="26"/>
                              </w:rPr>
                              <w:t>Kl</w:t>
                            </w:r>
                            <w:proofErr w:type="spellEnd"/>
                            <w:r w:rsidRPr="000273ED">
                              <w:rPr>
                                <w:rFonts w:ascii="Gotham HTF Book" w:hAnsi="Gotham HTF Book" w:cs="Gotham HTF Medium"/>
                                <w:sz w:val="26"/>
                                <w:szCs w:val="26"/>
                              </w:rPr>
                              <w:t xml:space="preserve"> 18.00</w:t>
                            </w:r>
                          </w:p>
                          <w:p w14:paraId="2D8B7596" w14:textId="0F8FB4E5" w:rsidR="00FA4323" w:rsidRPr="00FA4323" w:rsidRDefault="00FA4323" w:rsidP="00C36DFE">
                            <w:pPr>
                              <w:jc w:val="center"/>
                              <w:rPr>
                                <w:rFonts w:ascii="Gotham HTF Book" w:hAnsi="Gotham HTF Boo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B9559" id="Textruta 6" o:spid="_x0000_s1027" type="#_x0000_t202" style="position:absolute;margin-left:233.95pt;margin-top:24.2pt;width:188.4pt;height:58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" fillcolor="window" stroked="f" strokeweight=".5pt">
                <v:textbox>
                  <w:txbxContent>
                    <w:p w14:paraId="00D95B2D" w14:textId="77777777" w:rsidR="00FA4323" w:rsidRPr="00FA4323" w:rsidRDefault="00FA4323" w:rsidP="00FA4323">
                      <w:pPr>
                        <w:pStyle w:val="Allmntstyckeformat"/>
                        <w:jc w:val="center"/>
                        <w:rPr>
                          <w:rFonts w:ascii="Gotham HTF" w:hAnsi="Gotham HTF" w:cs="Gotham HTF"/>
                          <w:b/>
                          <w:bCs/>
                          <w:sz w:val="26"/>
                          <w:szCs w:val="26"/>
                        </w:rPr>
                      </w:pPr>
                      <w:r w:rsidRPr="00FA4323">
                        <w:rPr>
                          <w:rFonts w:ascii="Gotham HTF" w:hAnsi="Gotham HTF" w:cs="Gotham HTF"/>
                          <w:b/>
                          <w:bCs/>
                          <w:sz w:val="26"/>
                          <w:szCs w:val="26"/>
                        </w:rPr>
                        <w:t>DATUM &amp; TID</w:t>
                      </w:r>
                    </w:p>
                    <w:p w14:paraId="171B5FE7" w14:textId="77777777" w:rsidR="00C36DFE" w:rsidRDefault="00C36DFE" w:rsidP="00C36DFE">
                      <w:pPr>
                        <w:jc w:val="center"/>
                        <w:rPr>
                          <w:rFonts w:ascii="Gotham HTF Book" w:hAnsi="Gotham HTF Book" w:cs="Gotham HTF Medium"/>
                          <w:sz w:val="26"/>
                          <w:szCs w:val="26"/>
                        </w:rPr>
                      </w:pPr>
                      <w:r>
                        <w:rPr>
                          <w:rFonts w:ascii="Gotham HTF Book" w:hAnsi="Gotham HTF Book" w:cs="Gotham HTF Medium"/>
                          <w:sz w:val="26"/>
                          <w:szCs w:val="26"/>
                        </w:rPr>
                        <w:t>Ons</w:t>
                      </w:r>
                      <w:r w:rsidRPr="000273ED">
                        <w:rPr>
                          <w:rFonts w:ascii="Gotham HTF Book" w:hAnsi="Gotham HTF Book" w:cs="Gotham HTF Medium"/>
                          <w:sz w:val="26"/>
                          <w:szCs w:val="26"/>
                        </w:rPr>
                        <w:t xml:space="preserve">dag </w:t>
                      </w:r>
                      <w:r>
                        <w:rPr>
                          <w:rFonts w:ascii="Gotham HTF Book" w:hAnsi="Gotham HTF Book" w:cs="Gotham HTF Medium"/>
                          <w:sz w:val="26"/>
                          <w:szCs w:val="26"/>
                        </w:rPr>
                        <w:t>12</w:t>
                      </w:r>
                      <w:r w:rsidRPr="000273ED">
                        <w:rPr>
                          <w:rFonts w:ascii="Gotham HTF Book" w:hAnsi="Gotham HTF Book" w:cs="Gotham HTF Medium"/>
                          <w:sz w:val="26"/>
                          <w:szCs w:val="26"/>
                        </w:rPr>
                        <w:t>/</w:t>
                      </w:r>
                      <w:r>
                        <w:rPr>
                          <w:rFonts w:ascii="Gotham HTF Book" w:hAnsi="Gotham HTF Book" w:cs="Gotham HTF Medium"/>
                          <w:sz w:val="26"/>
                          <w:szCs w:val="26"/>
                        </w:rPr>
                        <w:t>4</w:t>
                      </w:r>
                      <w:r w:rsidRPr="000273ED">
                        <w:rPr>
                          <w:rFonts w:ascii="Gotham HTF Book" w:hAnsi="Gotham HTF Book" w:cs="Gotham HTF Medium"/>
                          <w:sz w:val="26"/>
                          <w:szCs w:val="26"/>
                        </w:rPr>
                        <w:t xml:space="preserve"> 202</w:t>
                      </w:r>
                      <w:r>
                        <w:rPr>
                          <w:rFonts w:ascii="Gotham HTF Book" w:hAnsi="Gotham HTF Book" w:cs="Gotham HTF Medium"/>
                          <w:sz w:val="26"/>
                          <w:szCs w:val="26"/>
                        </w:rPr>
                        <w:t>3</w:t>
                      </w:r>
                      <w:r w:rsidRPr="000273ED">
                        <w:rPr>
                          <w:rFonts w:ascii="Gotham HTF Book" w:hAnsi="Gotham HTF Book" w:cs="Gotham HTF Medium"/>
                          <w:sz w:val="26"/>
                          <w:szCs w:val="26"/>
                        </w:rPr>
                        <w:t xml:space="preserve">  </w:t>
                      </w:r>
                    </w:p>
                    <w:p w14:paraId="103AE8ED" w14:textId="77777777" w:rsidR="00C36DFE" w:rsidRPr="00FA4323" w:rsidRDefault="00C36DFE" w:rsidP="00C36DFE">
                      <w:pPr>
                        <w:jc w:val="center"/>
                        <w:rPr>
                          <w:rFonts w:ascii="Gotham HTF Book" w:hAnsi="Gotham HTF Book"/>
                          <w:sz w:val="26"/>
                          <w:szCs w:val="26"/>
                        </w:rPr>
                      </w:pPr>
                      <w:proofErr w:type="spellStart"/>
                      <w:r w:rsidRPr="000273ED">
                        <w:rPr>
                          <w:rFonts w:ascii="Gotham HTF Book" w:hAnsi="Gotham HTF Book" w:cs="Gotham HTF Medium"/>
                          <w:sz w:val="26"/>
                          <w:szCs w:val="26"/>
                        </w:rPr>
                        <w:t>Kl</w:t>
                      </w:r>
                      <w:proofErr w:type="spellEnd"/>
                      <w:r w:rsidRPr="000273ED">
                        <w:rPr>
                          <w:rFonts w:ascii="Gotham HTF Book" w:hAnsi="Gotham HTF Book" w:cs="Gotham HTF Medium"/>
                          <w:sz w:val="26"/>
                          <w:szCs w:val="26"/>
                        </w:rPr>
                        <w:t xml:space="preserve"> 18.00</w:t>
                      </w:r>
                    </w:p>
                    <w:p w14:paraId="2D8B7596" w14:textId="0F8FB4E5" w:rsidR="00FA4323" w:rsidRPr="00FA4323" w:rsidRDefault="00FA4323" w:rsidP="00C36DFE">
                      <w:pPr>
                        <w:jc w:val="center"/>
                        <w:rPr>
                          <w:rFonts w:ascii="Gotham HTF Book" w:hAnsi="Gotham HTF Book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1EE3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7E9F5BE" wp14:editId="441E1915">
                <wp:simplePos x="0" y="0"/>
                <wp:positionH relativeFrom="column">
                  <wp:posOffset>464185</wp:posOffset>
                </wp:positionH>
                <wp:positionV relativeFrom="paragraph">
                  <wp:posOffset>307340</wp:posOffset>
                </wp:positionV>
                <wp:extent cx="2392680" cy="716280"/>
                <wp:effectExtent l="0" t="0" r="7620" b="7620"/>
                <wp:wrapNone/>
                <wp:docPr id="7" name="Textrut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2680" cy="716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7DD0A3" w14:textId="77777777" w:rsidR="00FA4323" w:rsidRPr="00FA4323" w:rsidRDefault="00FA4323" w:rsidP="00FA4323">
                            <w:pPr>
                              <w:pStyle w:val="Allmntstyckeformat"/>
                              <w:jc w:val="center"/>
                              <w:rPr>
                                <w:rFonts w:ascii="Gotham HTF" w:hAnsi="Gotham HTF" w:cs="Gotham HTF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FA4323">
                              <w:rPr>
                                <w:rFonts w:ascii="Gotham HTF" w:hAnsi="Gotham HTF" w:cs="Gotham HTF"/>
                                <w:b/>
                                <w:bCs/>
                                <w:sz w:val="26"/>
                                <w:szCs w:val="26"/>
                              </w:rPr>
                              <w:t>PLATS</w:t>
                            </w:r>
                          </w:p>
                          <w:p w14:paraId="0EDBAB0B" w14:textId="77777777" w:rsidR="002A1EE3" w:rsidRPr="00FA4323" w:rsidRDefault="002A1EE3" w:rsidP="002A1EE3">
                            <w:pPr>
                              <w:jc w:val="center"/>
                              <w:rPr>
                                <w:rFonts w:ascii="Gotham HTF Book" w:hAnsi="Gotham HTF Book"/>
                                <w:sz w:val="26"/>
                                <w:szCs w:val="26"/>
                              </w:rPr>
                            </w:pPr>
                            <w:r w:rsidRPr="00141818">
                              <w:rPr>
                                <w:rFonts w:ascii="Gotham HTF Book" w:hAnsi="Gotham HTF Book" w:cs="Gotham HTF Medium"/>
                                <w:sz w:val="26"/>
                                <w:szCs w:val="26"/>
                              </w:rPr>
                              <w:t>Motionsgården Stubbe Myrköping</w:t>
                            </w:r>
                          </w:p>
                          <w:p w14:paraId="2CB9C7C5" w14:textId="190FD143" w:rsidR="00FA4323" w:rsidRPr="00FA4323" w:rsidRDefault="00FA4323" w:rsidP="002A1EE3">
                            <w:pPr>
                              <w:jc w:val="center"/>
                              <w:rPr>
                                <w:rFonts w:ascii="Gotham HTF Book" w:hAnsi="Gotham HTF Boo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9F5BE" id="Textruta 7" o:spid="_x0000_s1028" type="#_x0000_t202" style="position:absolute;margin-left:36.55pt;margin-top:24.2pt;width:188.4pt;height:56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" fillcolor="window" stroked="f" strokeweight=".5pt">
                <v:textbox>
                  <w:txbxContent>
                    <w:p w14:paraId="237DD0A3" w14:textId="77777777" w:rsidR="00FA4323" w:rsidRPr="00FA4323" w:rsidRDefault="00FA4323" w:rsidP="00FA4323">
                      <w:pPr>
                        <w:pStyle w:val="Allmntstyckeformat"/>
                        <w:jc w:val="center"/>
                        <w:rPr>
                          <w:rFonts w:ascii="Gotham HTF" w:hAnsi="Gotham HTF" w:cs="Gotham HTF"/>
                          <w:b/>
                          <w:bCs/>
                          <w:sz w:val="26"/>
                          <w:szCs w:val="26"/>
                        </w:rPr>
                      </w:pPr>
                      <w:r w:rsidRPr="00FA4323">
                        <w:rPr>
                          <w:rFonts w:ascii="Gotham HTF" w:hAnsi="Gotham HTF" w:cs="Gotham HTF"/>
                          <w:b/>
                          <w:bCs/>
                          <w:sz w:val="26"/>
                          <w:szCs w:val="26"/>
                        </w:rPr>
                        <w:t>PLATS</w:t>
                      </w:r>
                    </w:p>
                    <w:p w14:paraId="0EDBAB0B" w14:textId="77777777" w:rsidR="002A1EE3" w:rsidRPr="00FA4323" w:rsidRDefault="002A1EE3" w:rsidP="002A1EE3">
                      <w:pPr>
                        <w:jc w:val="center"/>
                        <w:rPr>
                          <w:rFonts w:ascii="Gotham HTF Book" w:hAnsi="Gotham HTF Book"/>
                          <w:sz w:val="26"/>
                          <w:szCs w:val="26"/>
                        </w:rPr>
                      </w:pPr>
                      <w:r w:rsidRPr="00141818">
                        <w:rPr>
                          <w:rFonts w:ascii="Gotham HTF Book" w:hAnsi="Gotham HTF Book" w:cs="Gotham HTF Medium"/>
                          <w:sz w:val="26"/>
                          <w:szCs w:val="26"/>
                        </w:rPr>
                        <w:t>Motionsgården Stubbe Myrköping</w:t>
                      </w:r>
                    </w:p>
                    <w:p w14:paraId="2CB9C7C5" w14:textId="190FD143" w:rsidR="00FA4323" w:rsidRPr="00FA4323" w:rsidRDefault="00FA4323" w:rsidP="002A1EE3">
                      <w:pPr>
                        <w:jc w:val="center"/>
                        <w:rPr>
                          <w:rFonts w:ascii="Gotham HTF Book" w:hAnsi="Gotham HTF Book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0D871E" w14:textId="77777777" w:rsidR="000C6982" w:rsidRPr="000C6982" w:rsidRDefault="000C6982" w:rsidP="000C6982"/>
    <w:p w14:paraId="0905441F" w14:textId="77777777" w:rsidR="000C6982" w:rsidRPr="000C6982" w:rsidRDefault="000C6982" w:rsidP="000C6982"/>
    <w:p w14:paraId="2A1311E9" w14:textId="77777777" w:rsidR="000C6982" w:rsidRPr="000C6982" w:rsidRDefault="000C6982" w:rsidP="000C6982"/>
    <w:p w14:paraId="38A2D769" w14:textId="77777777" w:rsidR="000C6982" w:rsidRPr="000C6982" w:rsidRDefault="000C6982" w:rsidP="000C6982"/>
    <w:p w14:paraId="5A2EA0B9" w14:textId="3653E38C" w:rsidR="000C6982" w:rsidRPr="000C6982" w:rsidRDefault="000E4BC7" w:rsidP="000C6982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CD69338" wp14:editId="4B4D3A8A">
                <wp:simplePos x="0" y="0"/>
                <wp:positionH relativeFrom="margin">
                  <wp:align>center</wp:align>
                </wp:positionH>
                <wp:positionV relativeFrom="paragraph">
                  <wp:posOffset>13970</wp:posOffset>
                </wp:positionV>
                <wp:extent cx="5027295" cy="3627120"/>
                <wp:effectExtent l="0" t="0" r="0" b="0"/>
                <wp:wrapNone/>
                <wp:docPr id="4" name="Textrut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27295" cy="36271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DB2BB4" w14:textId="64E7E720" w:rsidR="006A1941" w:rsidRPr="006E61CF" w:rsidRDefault="006A1941" w:rsidP="006A1941">
                            <w:pPr>
                              <w:pStyle w:val="Allmntstyckeformat"/>
                              <w:rPr>
                                <w:rFonts w:ascii="Gotham HTF" w:hAnsi="Gotham HTF" w:cs="Gotham HTF"/>
                                <w:b/>
                                <w:bCs/>
                                <w:color w:val="FECE43"/>
                                <w:sz w:val="26"/>
                                <w:szCs w:val="26"/>
                              </w:rPr>
                            </w:pPr>
                            <w:r w:rsidRPr="006E61CF">
                              <w:rPr>
                                <w:rFonts w:ascii="Gotham HTF" w:hAnsi="Gotham HTF" w:cs="Gotham HTF"/>
                                <w:b/>
                                <w:bCs/>
                                <w:sz w:val="26"/>
                                <w:szCs w:val="26"/>
                              </w:rPr>
                              <w:t>VARMT VÄLKOMNA TILL ORIENTERNIGSKURS P</w:t>
                            </w:r>
                            <w:r>
                              <w:rPr>
                                <w:rFonts w:ascii="Gotham HTF" w:hAnsi="Gotham HTF" w:cs="Gotham HTF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Å </w:t>
                            </w:r>
                            <w:r w:rsidR="000E4BC7">
                              <w:rPr>
                                <w:rFonts w:ascii="Gotham HTF" w:hAnsi="Gotham HTF" w:cs="Gotham HTF"/>
                                <w:b/>
                                <w:bCs/>
                                <w:sz w:val="26"/>
                                <w:szCs w:val="26"/>
                              </w:rPr>
                              <w:t>VIOLETT</w:t>
                            </w:r>
                            <w:r>
                              <w:rPr>
                                <w:rFonts w:ascii="Gotham HTF" w:hAnsi="Gotham HTF" w:cs="Gotham HTF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NIVÅ</w:t>
                            </w:r>
                          </w:p>
                          <w:p w14:paraId="2428917A" w14:textId="07846607" w:rsidR="006A1941" w:rsidRDefault="006A1941" w:rsidP="006A1941">
                            <w:pPr>
                              <w:pStyle w:val="Allmntstyckeformat"/>
                              <w:spacing w:line="276" w:lineRule="auto"/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</w:pPr>
                            <w:r w:rsidRPr="00B13EDB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 xml:space="preserve">Är du </w:t>
                            </w:r>
                            <w:r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 xml:space="preserve">aktiv ungdom, behärskar </w:t>
                            </w:r>
                            <w:r w:rsidR="000E4BC7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>orange</w:t>
                            </w:r>
                            <w:r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 xml:space="preserve"> nivå och redo för ett nytt orienteringskliv? Då ska du haka på</w:t>
                            </w:r>
                            <w:r w:rsidRPr="00B13EDB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>när</w:t>
                            </w:r>
                            <w:r w:rsidRPr="00B13EDB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 xml:space="preserve"> OK Branten </w:t>
                            </w:r>
                            <w:r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 xml:space="preserve">kör en orienteringskurs på </w:t>
                            </w:r>
                            <w:r w:rsidR="000E4BC7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>violett</w:t>
                            </w:r>
                            <w:r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 xml:space="preserve"> nivå. </w:t>
                            </w:r>
                            <w:r w:rsidRPr="00B13EDB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 xml:space="preserve">Kursen </w:t>
                            </w:r>
                            <w:r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>genomförs under åtta</w:t>
                            </w:r>
                            <w:r w:rsidRPr="00B13EDB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>ons</w:t>
                            </w:r>
                            <w:r w:rsidRPr="00B13EDB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 xml:space="preserve">dagskvällar och sedan kan du fortsätta </w:t>
                            </w:r>
                            <w:r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 xml:space="preserve">öva på din nya nivå </w:t>
                            </w:r>
                            <w:r w:rsidRPr="00B13EDB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 xml:space="preserve">i föreningens ungdomsverksamhet.  </w:t>
                            </w:r>
                          </w:p>
                          <w:p w14:paraId="4361BD2D" w14:textId="77777777" w:rsidR="006A1941" w:rsidRPr="00B13EDB" w:rsidRDefault="006A1941" w:rsidP="006A1941">
                            <w:pPr>
                              <w:pStyle w:val="Allmntstyckeformat"/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</w:pPr>
                          </w:p>
                          <w:p w14:paraId="17A3489B" w14:textId="77777777" w:rsidR="006A1941" w:rsidRPr="0027557E" w:rsidRDefault="006A1941" w:rsidP="006A1941">
                            <w:pPr>
                              <w:pStyle w:val="Allmntstyckeformat"/>
                              <w:rPr>
                                <w:rFonts w:ascii="Gotham HTF" w:hAnsi="Gotham HTF" w:cs="Gotham HTF"/>
                                <w:b/>
                                <w:bCs/>
                                <w:color w:val="FECE43"/>
                                <w:sz w:val="22"/>
                                <w:szCs w:val="22"/>
                              </w:rPr>
                            </w:pPr>
                            <w:r w:rsidRPr="0027557E">
                              <w:rPr>
                                <w:rFonts w:ascii="Gotham HTF" w:hAnsi="Gotham HTF" w:cs="Gotham HTF"/>
                                <w:b/>
                                <w:bCs/>
                                <w:sz w:val="22"/>
                                <w:szCs w:val="22"/>
                              </w:rPr>
                              <w:t>Mer information och anmälan</w:t>
                            </w:r>
                          </w:p>
                          <w:p w14:paraId="6E25334E" w14:textId="38C31384" w:rsidR="006A1941" w:rsidRDefault="006A1941" w:rsidP="006A1941">
                            <w:pPr>
                              <w:spacing w:line="276" w:lineRule="auto"/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</w:pPr>
                            <w:r w:rsidRPr="00B13EDB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 xml:space="preserve">Mer information om kursen finner du på okbranten.se där också anmälan görs. Sista dag för anmälan är den </w:t>
                            </w:r>
                            <w:r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 xml:space="preserve">5/4. Kursen är </w:t>
                            </w:r>
                            <w:proofErr w:type="spellStart"/>
                            <w:r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>kostnadfr</w:t>
                            </w:r>
                            <w:r w:rsidR="000E4BC7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 xml:space="preserve"> för föreningens medlemmar.</w:t>
                            </w:r>
                          </w:p>
                          <w:p w14:paraId="242E1EBD" w14:textId="2ED0880B" w:rsidR="006A1941" w:rsidRDefault="006A1941" w:rsidP="006A1941">
                            <w:pPr>
                              <w:spacing w:line="276" w:lineRule="auto"/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>Varmt välkomna!</w:t>
                            </w:r>
                          </w:p>
                          <w:p w14:paraId="185E059D" w14:textId="77777777" w:rsidR="006A1941" w:rsidRDefault="006A1941" w:rsidP="006A1941">
                            <w:pPr>
                              <w:spacing w:line="276" w:lineRule="auto"/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</w:pPr>
                          </w:p>
                          <w:p w14:paraId="6A0A206A" w14:textId="77777777" w:rsidR="006A1941" w:rsidRPr="00D50C36" w:rsidRDefault="006A1941" w:rsidP="006A1941">
                            <w:pPr>
                              <w:spacing w:line="276" w:lineRule="auto"/>
                              <w:rPr>
                                <w:rFonts w:ascii="Gotham HTF Book" w:hAnsi="Gotham HTF Book" w:cs="Gotham HTF Book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50C36">
                              <w:rPr>
                                <w:rFonts w:ascii="Gotham HTF Book" w:hAnsi="Gotham HTF Book" w:cs="Gotham HTF Book"/>
                                <w:b/>
                                <w:bCs/>
                                <w:sz w:val="22"/>
                                <w:szCs w:val="22"/>
                              </w:rPr>
                              <w:t>Kontakt</w:t>
                            </w:r>
                          </w:p>
                          <w:p w14:paraId="218A6E2F" w14:textId="77777777" w:rsidR="006A1941" w:rsidRDefault="006A1941" w:rsidP="006A1941">
                            <w:pPr>
                              <w:spacing w:line="276" w:lineRule="auto"/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>Ma</w:t>
                            </w:r>
                            <w:r w:rsidRPr="00B13EDB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 xml:space="preserve">lva Tallmo, </w:t>
                            </w:r>
                            <w:proofErr w:type="gramStart"/>
                            <w:r w:rsidRPr="00B13EDB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>072-4477</w:t>
                            </w:r>
                            <w:r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>34</w:t>
                            </w:r>
                            <w:proofErr w:type="gramEnd"/>
                            <w:r w:rsidRPr="00B13EDB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2DAC2F3" w14:textId="2621AA36" w:rsidR="006A1941" w:rsidRDefault="006A1941" w:rsidP="000E4BC7">
                            <w:pPr>
                              <w:spacing w:line="276" w:lineRule="auto"/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</w:pPr>
                            <w:r w:rsidRPr="00A24EA8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>malva.tallmo@ok</w:t>
                            </w:r>
                            <w:r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>branten.se</w:t>
                            </w:r>
                          </w:p>
                          <w:p w14:paraId="0D75B55A" w14:textId="77777777" w:rsidR="006A1941" w:rsidRPr="00FA4323" w:rsidRDefault="006A1941" w:rsidP="006A1941">
                            <w:pPr>
                              <w:spacing w:line="276" w:lineRule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69338" id="Textruta 4" o:spid="_x0000_s1029" type="#_x0000_t202" style="position:absolute;margin-left:0;margin-top:1.1pt;width:395.85pt;height:285.6pt;z-index:25166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" fillcolor="window" stroked="f" strokeweight=".5pt">
                <v:fill opacity="0"/>
                <v:textbox>
                  <w:txbxContent>
                    <w:p w14:paraId="65DB2BB4" w14:textId="64E7E720" w:rsidR="006A1941" w:rsidRPr="006E61CF" w:rsidRDefault="006A1941" w:rsidP="006A1941">
                      <w:pPr>
                        <w:pStyle w:val="Allmntstyckeformat"/>
                        <w:rPr>
                          <w:rFonts w:ascii="Gotham HTF" w:hAnsi="Gotham HTF" w:cs="Gotham HTF"/>
                          <w:b/>
                          <w:bCs/>
                          <w:color w:val="FECE43"/>
                          <w:sz w:val="26"/>
                          <w:szCs w:val="26"/>
                        </w:rPr>
                      </w:pPr>
                      <w:r w:rsidRPr="006E61CF">
                        <w:rPr>
                          <w:rFonts w:ascii="Gotham HTF" w:hAnsi="Gotham HTF" w:cs="Gotham HTF"/>
                          <w:b/>
                          <w:bCs/>
                          <w:sz w:val="26"/>
                          <w:szCs w:val="26"/>
                        </w:rPr>
                        <w:t>VARMT VÄLKOMNA TILL ORIENTERNIGSKURS P</w:t>
                      </w:r>
                      <w:r>
                        <w:rPr>
                          <w:rFonts w:ascii="Gotham HTF" w:hAnsi="Gotham HTF" w:cs="Gotham HTF"/>
                          <w:b/>
                          <w:bCs/>
                          <w:sz w:val="26"/>
                          <w:szCs w:val="26"/>
                        </w:rPr>
                        <w:t xml:space="preserve">Å </w:t>
                      </w:r>
                      <w:r w:rsidR="000E4BC7">
                        <w:rPr>
                          <w:rFonts w:ascii="Gotham HTF" w:hAnsi="Gotham HTF" w:cs="Gotham HTF"/>
                          <w:b/>
                          <w:bCs/>
                          <w:sz w:val="26"/>
                          <w:szCs w:val="26"/>
                        </w:rPr>
                        <w:t>VIOLETT</w:t>
                      </w:r>
                      <w:r>
                        <w:rPr>
                          <w:rFonts w:ascii="Gotham HTF" w:hAnsi="Gotham HTF" w:cs="Gotham HTF"/>
                          <w:b/>
                          <w:bCs/>
                          <w:sz w:val="26"/>
                          <w:szCs w:val="26"/>
                        </w:rPr>
                        <w:t xml:space="preserve"> NIVÅ</w:t>
                      </w:r>
                    </w:p>
                    <w:p w14:paraId="2428917A" w14:textId="07846607" w:rsidR="006A1941" w:rsidRDefault="006A1941" w:rsidP="006A1941">
                      <w:pPr>
                        <w:pStyle w:val="Allmntstyckeformat"/>
                        <w:spacing w:line="276" w:lineRule="auto"/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</w:pPr>
                      <w:r w:rsidRPr="00B13EDB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 xml:space="preserve">Är du </w:t>
                      </w:r>
                      <w:r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 xml:space="preserve">aktiv ungdom, behärskar </w:t>
                      </w:r>
                      <w:r w:rsidR="000E4BC7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>orange</w:t>
                      </w:r>
                      <w:r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 xml:space="preserve"> nivå och redo för ett nytt orienteringskliv? Då ska du haka på</w:t>
                      </w:r>
                      <w:r w:rsidRPr="00B13EDB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>när</w:t>
                      </w:r>
                      <w:r w:rsidRPr="00B13EDB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 xml:space="preserve"> OK Branten </w:t>
                      </w:r>
                      <w:r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 xml:space="preserve">kör en orienteringskurs på </w:t>
                      </w:r>
                      <w:r w:rsidR="000E4BC7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>violett</w:t>
                      </w:r>
                      <w:r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 xml:space="preserve"> nivå. </w:t>
                      </w:r>
                      <w:r w:rsidRPr="00B13EDB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 xml:space="preserve">Kursen </w:t>
                      </w:r>
                      <w:r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>genomförs under åtta</w:t>
                      </w:r>
                      <w:r w:rsidRPr="00B13EDB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>ons</w:t>
                      </w:r>
                      <w:r w:rsidRPr="00B13EDB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 xml:space="preserve">dagskvällar och sedan kan du fortsätta </w:t>
                      </w:r>
                      <w:r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 xml:space="preserve">öva på din nya nivå </w:t>
                      </w:r>
                      <w:r w:rsidRPr="00B13EDB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 xml:space="preserve">i föreningens ungdomsverksamhet.  </w:t>
                      </w:r>
                    </w:p>
                    <w:p w14:paraId="4361BD2D" w14:textId="77777777" w:rsidR="006A1941" w:rsidRPr="00B13EDB" w:rsidRDefault="006A1941" w:rsidP="006A1941">
                      <w:pPr>
                        <w:pStyle w:val="Allmntstyckeformat"/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</w:pPr>
                    </w:p>
                    <w:p w14:paraId="17A3489B" w14:textId="77777777" w:rsidR="006A1941" w:rsidRPr="0027557E" w:rsidRDefault="006A1941" w:rsidP="006A1941">
                      <w:pPr>
                        <w:pStyle w:val="Allmntstyckeformat"/>
                        <w:rPr>
                          <w:rFonts w:ascii="Gotham HTF" w:hAnsi="Gotham HTF" w:cs="Gotham HTF"/>
                          <w:b/>
                          <w:bCs/>
                          <w:color w:val="FECE43"/>
                          <w:sz w:val="22"/>
                          <w:szCs w:val="22"/>
                        </w:rPr>
                      </w:pPr>
                      <w:r w:rsidRPr="0027557E">
                        <w:rPr>
                          <w:rFonts w:ascii="Gotham HTF" w:hAnsi="Gotham HTF" w:cs="Gotham HTF"/>
                          <w:b/>
                          <w:bCs/>
                          <w:sz w:val="22"/>
                          <w:szCs w:val="22"/>
                        </w:rPr>
                        <w:t>Mer information och anmälan</w:t>
                      </w:r>
                    </w:p>
                    <w:p w14:paraId="6E25334E" w14:textId="38C31384" w:rsidR="006A1941" w:rsidRDefault="006A1941" w:rsidP="006A1941">
                      <w:pPr>
                        <w:spacing w:line="276" w:lineRule="auto"/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</w:pPr>
                      <w:r w:rsidRPr="00B13EDB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 xml:space="preserve">Mer information om kursen finner du på okbranten.se där också anmälan görs. Sista dag för anmälan är den </w:t>
                      </w:r>
                      <w:r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 xml:space="preserve">5/4. Kursen är </w:t>
                      </w:r>
                      <w:proofErr w:type="spellStart"/>
                      <w:r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>kostnadfr</w:t>
                      </w:r>
                      <w:r w:rsidR="000E4BC7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>i</w:t>
                      </w:r>
                      <w:proofErr w:type="spellEnd"/>
                      <w:r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 xml:space="preserve"> för föreningens medlemmar.</w:t>
                      </w:r>
                    </w:p>
                    <w:p w14:paraId="242E1EBD" w14:textId="2ED0880B" w:rsidR="006A1941" w:rsidRDefault="006A1941" w:rsidP="006A1941">
                      <w:pPr>
                        <w:spacing w:line="276" w:lineRule="auto"/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</w:pPr>
                      <w:r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>Varmt välkomna!</w:t>
                      </w:r>
                    </w:p>
                    <w:p w14:paraId="185E059D" w14:textId="77777777" w:rsidR="006A1941" w:rsidRDefault="006A1941" w:rsidP="006A1941">
                      <w:pPr>
                        <w:spacing w:line="276" w:lineRule="auto"/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</w:pPr>
                    </w:p>
                    <w:p w14:paraId="6A0A206A" w14:textId="77777777" w:rsidR="006A1941" w:rsidRPr="00D50C36" w:rsidRDefault="006A1941" w:rsidP="006A1941">
                      <w:pPr>
                        <w:spacing w:line="276" w:lineRule="auto"/>
                        <w:rPr>
                          <w:rFonts w:ascii="Gotham HTF Book" w:hAnsi="Gotham HTF Book" w:cs="Gotham HTF Book"/>
                          <w:b/>
                          <w:bCs/>
                          <w:sz w:val="22"/>
                          <w:szCs w:val="22"/>
                        </w:rPr>
                      </w:pPr>
                      <w:r w:rsidRPr="00D50C36">
                        <w:rPr>
                          <w:rFonts w:ascii="Gotham HTF Book" w:hAnsi="Gotham HTF Book" w:cs="Gotham HTF Book"/>
                          <w:b/>
                          <w:bCs/>
                          <w:sz w:val="22"/>
                          <w:szCs w:val="22"/>
                        </w:rPr>
                        <w:t>Kontakt</w:t>
                      </w:r>
                    </w:p>
                    <w:p w14:paraId="218A6E2F" w14:textId="77777777" w:rsidR="006A1941" w:rsidRDefault="006A1941" w:rsidP="006A1941">
                      <w:pPr>
                        <w:spacing w:line="276" w:lineRule="auto"/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</w:pPr>
                      <w:r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>Ma</w:t>
                      </w:r>
                      <w:r w:rsidRPr="00B13EDB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 xml:space="preserve">lva Tallmo, </w:t>
                      </w:r>
                      <w:proofErr w:type="gramStart"/>
                      <w:r w:rsidRPr="00B13EDB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>072-4477</w:t>
                      </w:r>
                      <w:r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>34</w:t>
                      </w:r>
                      <w:proofErr w:type="gramEnd"/>
                      <w:r w:rsidRPr="00B13EDB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2DAC2F3" w14:textId="2621AA36" w:rsidR="006A1941" w:rsidRDefault="006A1941" w:rsidP="000E4BC7">
                      <w:pPr>
                        <w:spacing w:line="276" w:lineRule="auto"/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</w:pPr>
                      <w:r w:rsidRPr="00A24EA8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>malva.tallmo@ok</w:t>
                      </w:r>
                      <w:r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>branten.se</w:t>
                      </w:r>
                    </w:p>
                    <w:p w14:paraId="0D75B55A" w14:textId="77777777" w:rsidR="006A1941" w:rsidRPr="00FA4323" w:rsidRDefault="006A1941" w:rsidP="006A1941">
                      <w:pPr>
                        <w:spacing w:line="276" w:lineRule="auto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D8C148" w14:textId="29C99B34" w:rsidR="000C6982" w:rsidRPr="000C6982" w:rsidRDefault="000C6982" w:rsidP="000C6982"/>
    <w:p w14:paraId="1B7BCC76" w14:textId="501E6D74" w:rsidR="000C6982" w:rsidRPr="000C6982" w:rsidRDefault="000C6982" w:rsidP="000C6982"/>
    <w:p w14:paraId="775F9485" w14:textId="77777777" w:rsidR="000C6982" w:rsidRPr="000C6982" w:rsidRDefault="000C6982" w:rsidP="000C6982"/>
    <w:p w14:paraId="28D1A15D" w14:textId="77777777" w:rsidR="000C6982" w:rsidRPr="000C6982" w:rsidRDefault="000C6982" w:rsidP="000C6982"/>
    <w:p w14:paraId="0D2827C2" w14:textId="77777777" w:rsidR="000C6982" w:rsidRPr="000C6982" w:rsidRDefault="000C6982" w:rsidP="000C6982"/>
    <w:p w14:paraId="5889EF14" w14:textId="77777777" w:rsidR="000C6982" w:rsidRPr="000C6982" w:rsidRDefault="000C6982" w:rsidP="000C6982"/>
    <w:p w14:paraId="3EA5B58C" w14:textId="77777777" w:rsidR="000C6982" w:rsidRPr="000C6982" w:rsidRDefault="000C6982" w:rsidP="000C6982"/>
    <w:p w14:paraId="7632892F" w14:textId="77777777" w:rsidR="000C6982" w:rsidRPr="000C6982" w:rsidRDefault="000C6982" w:rsidP="000C6982"/>
    <w:p w14:paraId="0BC5BB4D" w14:textId="77777777" w:rsidR="000C6982" w:rsidRPr="000C6982" w:rsidRDefault="000C6982" w:rsidP="000C6982"/>
    <w:p w14:paraId="3BAF29C0" w14:textId="77777777" w:rsidR="000C6982" w:rsidRPr="000C6982" w:rsidRDefault="000C6982" w:rsidP="000C6982"/>
    <w:p w14:paraId="49E18E1B" w14:textId="77777777" w:rsidR="000C6982" w:rsidRPr="000C6982" w:rsidRDefault="000C6982" w:rsidP="000C6982"/>
    <w:p w14:paraId="6D15761A" w14:textId="77777777" w:rsidR="000C6982" w:rsidRPr="000C6982" w:rsidRDefault="000C6982" w:rsidP="000C6982"/>
    <w:p w14:paraId="6B60AA8B" w14:textId="77777777" w:rsidR="000C6982" w:rsidRPr="000C6982" w:rsidRDefault="000C6982" w:rsidP="000C6982"/>
    <w:p w14:paraId="767B944C" w14:textId="77777777" w:rsidR="000C6982" w:rsidRPr="000C6982" w:rsidRDefault="000C6982" w:rsidP="000C6982"/>
    <w:p w14:paraId="7DF526E9" w14:textId="77777777" w:rsidR="000C6982" w:rsidRPr="000C6982" w:rsidRDefault="000C6982" w:rsidP="000C6982"/>
    <w:p w14:paraId="40E2A9DD" w14:textId="77777777" w:rsidR="000C6982" w:rsidRPr="000C6982" w:rsidRDefault="000C6982" w:rsidP="000C6982"/>
    <w:sectPr w:rsidR="000C6982" w:rsidRPr="000C6982" w:rsidSect="00A8251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417" w:bottom="1417" w:left="1417" w:header="45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A3584" w14:textId="77777777" w:rsidR="006D4C60" w:rsidRDefault="006D4C60" w:rsidP="00F22AB9">
      <w:r>
        <w:separator/>
      </w:r>
    </w:p>
  </w:endnote>
  <w:endnote w:type="continuationSeparator" w:id="0">
    <w:p w14:paraId="7E355A76" w14:textId="77777777" w:rsidR="006D4C60" w:rsidRDefault="006D4C60" w:rsidP="00F22A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HTF"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Gotham">
    <w:altName w:val="Cambria"/>
    <w:panose1 w:val="02000503040000090004"/>
    <w:charset w:val="00"/>
    <w:family w:val="modern"/>
    <w:notTrueType/>
    <w:pitch w:val="variable"/>
    <w:sig w:usb0="00000003" w:usb1="00000000" w:usb2="00000000" w:usb3="00000000" w:csb0="00000001" w:csb1="00000000"/>
  </w:font>
  <w:font w:name="Times New Roman (CS-rubriker)">
    <w:altName w:val="Times New Roman"/>
    <w:charset w:val="00"/>
    <w:family w:val="roman"/>
    <w:pitch w:val="default"/>
  </w:font>
  <w:font w:name="Gotham HTF Book"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otham HTF Medium"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Bebas Neue">
    <w:panose1 w:val="020B0606020202050201"/>
    <w:charset w:val="00"/>
    <w:family w:val="swiss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26619" w14:textId="77777777" w:rsidR="00503124" w:rsidRDefault="00503124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9EA2F" w14:textId="77777777" w:rsidR="006D4B6D" w:rsidRDefault="006D4B6D" w:rsidP="00A8251C">
    <w:pPr>
      <w:pStyle w:val="Sidfot"/>
      <w:spacing w:line="276" w:lineRule="auto"/>
      <w:jc w:val="center"/>
      <w:rPr>
        <w:rFonts w:ascii="Gotham HTF Book" w:hAnsi="Gotham HTF Book"/>
        <w:sz w:val="22"/>
        <w:szCs w:val="22"/>
      </w:rPr>
    </w:pPr>
  </w:p>
  <w:p w14:paraId="02158C10" w14:textId="77777777" w:rsidR="00EB797E" w:rsidRPr="00A8251C" w:rsidRDefault="00EB797E" w:rsidP="00EB797E">
    <w:pPr>
      <w:pStyle w:val="Sidfot"/>
      <w:spacing w:line="276" w:lineRule="auto"/>
      <w:jc w:val="center"/>
      <w:rPr>
        <w:rFonts w:ascii="Gotham HTF" w:hAnsi="Gotham HTF"/>
        <w:b/>
        <w:bCs/>
        <w:sz w:val="22"/>
        <w:szCs w:val="22"/>
      </w:rPr>
    </w:pPr>
    <w:r w:rsidRPr="00A8251C">
      <w:rPr>
        <w:rFonts w:ascii="Gotham HTF" w:hAnsi="Gotham HTF"/>
        <w:b/>
        <w:bCs/>
        <w:sz w:val="22"/>
        <w:szCs w:val="22"/>
      </w:rPr>
      <w:t>LÄS MER PÅ</w:t>
    </w:r>
  </w:p>
  <w:p w14:paraId="0FAAF5D1" w14:textId="77777777" w:rsidR="00EB797E" w:rsidRDefault="00EB797E" w:rsidP="00EB797E">
    <w:pPr>
      <w:pStyle w:val="Sidfot"/>
      <w:spacing w:line="276" w:lineRule="auto"/>
      <w:jc w:val="center"/>
      <w:rPr>
        <w:rFonts w:ascii="Gotham HTF Book" w:hAnsi="Gotham HTF Book"/>
        <w:sz w:val="22"/>
        <w:szCs w:val="22"/>
      </w:rPr>
    </w:pPr>
    <w:r w:rsidRPr="00A8251C">
      <w:rPr>
        <w:rFonts w:ascii="Gotham HTF Book" w:hAnsi="Gotham HTF Book"/>
        <w:sz w:val="22"/>
        <w:szCs w:val="22"/>
      </w:rPr>
      <w:t>WWW.</w:t>
    </w:r>
    <w:r>
      <w:rPr>
        <w:rFonts w:ascii="Gotham HTF Book" w:hAnsi="Gotham HTF Book"/>
        <w:sz w:val="22"/>
        <w:szCs w:val="22"/>
      </w:rPr>
      <w:t>OKBRANTEN.SE</w:t>
    </w:r>
  </w:p>
  <w:p w14:paraId="5AC9EEC8" w14:textId="77777777" w:rsidR="006D4B6D" w:rsidRDefault="006D4B6D" w:rsidP="00A8251C">
    <w:pPr>
      <w:pStyle w:val="Sidfot"/>
      <w:spacing w:line="276" w:lineRule="auto"/>
      <w:jc w:val="center"/>
      <w:rPr>
        <w:rFonts w:ascii="Gotham HTF Book" w:hAnsi="Gotham HTF Book"/>
        <w:sz w:val="22"/>
        <w:szCs w:val="22"/>
      </w:rPr>
    </w:pPr>
  </w:p>
  <w:p w14:paraId="0FDA431B" w14:textId="77777777" w:rsidR="006D4B6D" w:rsidRDefault="006D4B6D" w:rsidP="00A8251C">
    <w:pPr>
      <w:pStyle w:val="Sidfot"/>
      <w:spacing w:line="276" w:lineRule="auto"/>
      <w:jc w:val="center"/>
      <w:rPr>
        <w:rFonts w:ascii="Gotham HTF Book" w:hAnsi="Gotham HTF Book"/>
        <w:sz w:val="22"/>
        <w:szCs w:val="22"/>
      </w:rPr>
    </w:pPr>
  </w:p>
  <w:p w14:paraId="434D0B1F" w14:textId="77777777" w:rsidR="006D4B6D" w:rsidRPr="00A8251C" w:rsidRDefault="006D4B6D" w:rsidP="00A8251C">
    <w:pPr>
      <w:pStyle w:val="Sidfot"/>
      <w:spacing w:line="276" w:lineRule="auto"/>
      <w:jc w:val="center"/>
      <w:rPr>
        <w:rFonts w:ascii="Gotham HTF Book" w:hAnsi="Gotham HTF Book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D2929" w14:textId="77777777" w:rsidR="00503124" w:rsidRDefault="00503124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7F1205" w14:textId="77777777" w:rsidR="006D4C60" w:rsidRDefault="006D4C60" w:rsidP="00F22AB9">
      <w:r>
        <w:separator/>
      </w:r>
    </w:p>
  </w:footnote>
  <w:footnote w:type="continuationSeparator" w:id="0">
    <w:p w14:paraId="7765DB01" w14:textId="77777777" w:rsidR="006D4C60" w:rsidRDefault="006D4C60" w:rsidP="00F22A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77993" w14:textId="77777777" w:rsidR="00503124" w:rsidRDefault="00503124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7FDDA" w14:textId="77777777" w:rsidR="00F22AB9" w:rsidRDefault="00A9524B">
    <w:pPr>
      <w:pStyle w:val="Sidhuvud"/>
    </w:pPr>
    <w:r>
      <w:rPr>
        <w:noProof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53332166" wp14:editId="1B3D9103">
              <wp:simplePos x="0" y="0"/>
              <wp:positionH relativeFrom="page">
                <wp:posOffset>-15766</wp:posOffset>
              </wp:positionH>
              <wp:positionV relativeFrom="page">
                <wp:posOffset>-197</wp:posOffset>
              </wp:positionV>
              <wp:extent cx="8087404" cy="10789285"/>
              <wp:effectExtent l="0" t="0" r="2540" b="5715"/>
              <wp:wrapNone/>
              <wp:docPr id="15" name="Grup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087404" cy="10789285"/>
                        <a:chOff x="-23" y="-94"/>
                        <a:chExt cx="12735" cy="16991"/>
                      </a:xfrm>
                    </wpg:grpSpPr>
                    <wps:wsp>
                      <wps:cNvPr id="27" name="docshape12"/>
                      <wps:cNvSpPr>
                        <a:spLocks/>
                      </wps:cNvSpPr>
                      <wps:spPr bwMode="auto">
                        <a:xfrm>
                          <a:off x="-23" y="-94"/>
                          <a:ext cx="12735" cy="16991"/>
                        </a:xfrm>
                        <a:custGeom>
                          <a:avLst/>
                          <a:gdLst>
                            <a:gd name="T0" fmla="+- 0 10998 737"/>
                            <a:gd name="T1" fmla="*/ T0 w 10432"/>
                            <a:gd name="T2" fmla="+- 0 4847 4847"/>
                            <a:gd name="T3" fmla="*/ 4847 h 11254"/>
                            <a:gd name="T4" fmla="+- 0 907 737"/>
                            <a:gd name="T5" fmla="*/ T4 w 10432"/>
                            <a:gd name="T6" fmla="+- 0 4847 4847"/>
                            <a:gd name="T7" fmla="*/ 4847 h 11254"/>
                            <a:gd name="T8" fmla="+- 0 841 737"/>
                            <a:gd name="T9" fmla="*/ T8 w 10432"/>
                            <a:gd name="T10" fmla="+- 0 4861 4847"/>
                            <a:gd name="T11" fmla="*/ 4861 h 11254"/>
                            <a:gd name="T12" fmla="+- 0 787 737"/>
                            <a:gd name="T13" fmla="*/ T12 w 10432"/>
                            <a:gd name="T14" fmla="+- 0 4897 4847"/>
                            <a:gd name="T15" fmla="*/ 4897 h 11254"/>
                            <a:gd name="T16" fmla="+- 0 750 737"/>
                            <a:gd name="T17" fmla="*/ T16 w 10432"/>
                            <a:gd name="T18" fmla="+- 0 4951 4847"/>
                            <a:gd name="T19" fmla="*/ 4951 h 11254"/>
                            <a:gd name="T20" fmla="+- 0 737 737"/>
                            <a:gd name="T21" fmla="*/ T20 w 10432"/>
                            <a:gd name="T22" fmla="+- 0 5017 4847"/>
                            <a:gd name="T23" fmla="*/ 5017 h 11254"/>
                            <a:gd name="T24" fmla="+- 0 737 737"/>
                            <a:gd name="T25" fmla="*/ T24 w 10432"/>
                            <a:gd name="T26" fmla="+- 0 15931 4847"/>
                            <a:gd name="T27" fmla="*/ 15931 h 11254"/>
                            <a:gd name="T28" fmla="+- 0 750 737"/>
                            <a:gd name="T29" fmla="*/ T28 w 10432"/>
                            <a:gd name="T30" fmla="+- 0 15997 4847"/>
                            <a:gd name="T31" fmla="*/ 15997 h 11254"/>
                            <a:gd name="T32" fmla="+- 0 787 737"/>
                            <a:gd name="T33" fmla="*/ T32 w 10432"/>
                            <a:gd name="T34" fmla="+- 0 16051 4847"/>
                            <a:gd name="T35" fmla="*/ 16051 h 11254"/>
                            <a:gd name="T36" fmla="+- 0 841 737"/>
                            <a:gd name="T37" fmla="*/ T36 w 10432"/>
                            <a:gd name="T38" fmla="+- 0 16087 4847"/>
                            <a:gd name="T39" fmla="*/ 16087 h 11254"/>
                            <a:gd name="T40" fmla="+- 0 907 737"/>
                            <a:gd name="T41" fmla="*/ T40 w 10432"/>
                            <a:gd name="T42" fmla="+- 0 16101 4847"/>
                            <a:gd name="T43" fmla="*/ 16101 h 11254"/>
                            <a:gd name="T44" fmla="+- 0 10998 737"/>
                            <a:gd name="T45" fmla="*/ T44 w 10432"/>
                            <a:gd name="T46" fmla="+- 0 16101 4847"/>
                            <a:gd name="T47" fmla="*/ 16101 h 11254"/>
                            <a:gd name="T48" fmla="+- 0 11065 737"/>
                            <a:gd name="T49" fmla="*/ T48 w 10432"/>
                            <a:gd name="T50" fmla="+- 0 16087 4847"/>
                            <a:gd name="T51" fmla="*/ 16087 h 11254"/>
                            <a:gd name="T52" fmla="+- 0 11119 737"/>
                            <a:gd name="T53" fmla="*/ T52 w 10432"/>
                            <a:gd name="T54" fmla="+- 0 16051 4847"/>
                            <a:gd name="T55" fmla="*/ 16051 h 11254"/>
                            <a:gd name="T56" fmla="+- 0 11155 737"/>
                            <a:gd name="T57" fmla="*/ T56 w 10432"/>
                            <a:gd name="T58" fmla="+- 0 15997 4847"/>
                            <a:gd name="T59" fmla="*/ 15997 h 11254"/>
                            <a:gd name="T60" fmla="+- 0 11169 737"/>
                            <a:gd name="T61" fmla="*/ T60 w 10432"/>
                            <a:gd name="T62" fmla="+- 0 15931 4847"/>
                            <a:gd name="T63" fmla="*/ 15931 h 11254"/>
                            <a:gd name="T64" fmla="+- 0 11169 737"/>
                            <a:gd name="T65" fmla="*/ T64 w 10432"/>
                            <a:gd name="T66" fmla="+- 0 5017 4847"/>
                            <a:gd name="T67" fmla="*/ 5017 h 11254"/>
                            <a:gd name="T68" fmla="+- 0 11155 737"/>
                            <a:gd name="T69" fmla="*/ T68 w 10432"/>
                            <a:gd name="T70" fmla="+- 0 4951 4847"/>
                            <a:gd name="T71" fmla="*/ 4951 h 11254"/>
                            <a:gd name="T72" fmla="+- 0 11119 737"/>
                            <a:gd name="T73" fmla="*/ T72 w 10432"/>
                            <a:gd name="T74" fmla="+- 0 4897 4847"/>
                            <a:gd name="T75" fmla="*/ 4897 h 11254"/>
                            <a:gd name="T76" fmla="+- 0 11065 737"/>
                            <a:gd name="T77" fmla="*/ T76 w 10432"/>
                            <a:gd name="T78" fmla="+- 0 4861 4847"/>
                            <a:gd name="T79" fmla="*/ 4861 h 11254"/>
                            <a:gd name="T80" fmla="+- 0 10998 737"/>
                            <a:gd name="T81" fmla="*/ T80 w 10432"/>
                            <a:gd name="T82" fmla="+- 0 4847 4847"/>
                            <a:gd name="T83" fmla="*/ 4847 h 112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432" h="11254">
                              <a:moveTo>
                                <a:pt x="10261" y="0"/>
                              </a:moveTo>
                              <a:lnTo>
                                <a:pt x="170" y="0"/>
                              </a:lnTo>
                              <a:lnTo>
                                <a:pt x="104" y="14"/>
                              </a:lnTo>
                              <a:lnTo>
                                <a:pt x="50" y="50"/>
                              </a:lnTo>
                              <a:lnTo>
                                <a:pt x="13" y="104"/>
                              </a:lnTo>
                              <a:lnTo>
                                <a:pt x="0" y="170"/>
                              </a:lnTo>
                              <a:lnTo>
                                <a:pt x="0" y="11084"/>
                              </a:lnTo>
                              <a:lnTo>
                                <a:pt x="13" y="11150"/>
                              </a:lnTo>
                              <a:lnTo>
                                <a:pt x="50" y="11204"/>
                              </a:lnTo>
                              <a:lnTo>
                                <a:pt x="104" y="11240"/>
                              </a:lnTo>
                              <a:lnTo>
                                <a:pt x="170" y="11254"/>
                              </a:lnTo>
                              <a:lnTo>
                                <a:pt x="10261" y="11254"/>
                              </a:lnTo>
                              <a:lnTo>
                                <a:pt x="10328" y="11240"/>
                              </a:lnTo>
                              <a:lnTo>
                                <a:pt x="10382" y="11204"/>
                              </a:lnTo>
                              <a:lnTo>
                                <a:pt x="10418" y="11150"/>
                              </a:lnTo>
                              <a:lnTo>
                                <a:pt x="10432" y="11084"/>
                              </a:lnTo>
                              <a:lnTo>
                                <a:pt x="10432" y="170"/>
                              </a:lnTo>
                              <a:lnTo>
                                <a:pt x="10418" y="104"/>
                              </a:lnTo>
                              <a:lnTo>
                                <a:pt x="10382" y="50"/>
                              </a:lnTo>
                              <a:lnTo>
                                <a:pt x="10328" y="14"/>
                              </a:lnTo>
                              <a:lnTo>
                                <a:pt x="102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DE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docshape11"/>
                        <pic:cNvPicPr>
                          <a:picLocks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30" y="15227"/>
                          <a:ext cx="2743" cy="16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8" name="docshape12"/>
                      <wps:cNvSpPr>
                        <a:spLocks/>
                      </wps:cNvSpPr>
                      <wps:spPr bwMode="auto">
                        <a:xfrm>
                          <a:off x="737" y="4847"/>
                          <a:ext cx="10432" cy="11254"/>
                        </a:xfrm>
                        <a:custGeom>
                          <a:avLst/>
                          <a:gdLst>
                            <a:gd name="T0" fmla="+- 0 10998 737"/>
                            <a:gd name="T1" fmla="*/ T0 w 10432"/>
                            <a:gd name="T2" fmla="+- 0 4847 4847"/>
                            <a:gd name="T3" fmla="*/ 4847 h 11254"/>
                            <a:gd name="T4" fmla="+- 0 907 737"/>
                            <a:gd name="T5" fmla="*/ T4 w 10432"/>
                            <a:gd name="T6" fmla="+- 0 4847 4847"/>
                            <a:gd name="T7" fmla="*/ 4847 h 11254"/>
                            <a:gd name="T8" fmla="+- 0 841 737"/>
                            <a:gd name="T9" fmla="*/ T8 w 10432"/>
                            <a:gd name="T10" fmla="+- 0 4861 4847"/>
                            <a:gd name="T11" fmla="*/ 4861 h 11254"/>
                            <a:gd name="T12" fmla="+- 0 787 737"/>
                            <a:gd name="T13" fmla="*/ T12 w 10432"/>
                            <a:gd name="T14" fmla="+- 0 4897 4847"/>
                            <a:gd name="T15" fmla="*/ 4897 h 11254"/>
                            <a:gd name="T16" fmla="+- 0 750 737"/>
                            <a:gd name="T17" fmla="*/ T16 w 10432"/>
                            <a:gd name="T18" fmla="+- 0 4951 4847"/>
                            <a:gd name="T19" fmla="*/ 4951 h 11254"/>
                            <a:gd name="T20" fmla="+- 0 737 737"/>
                            <a:gd name="T21" fmla="*/ T20 w 10432"/>
                            <a:gd name="T22" fmla="+- 0 5017 4847"/>
                            <a:gd name="T23" fmla="*/ 5017 h 11254"/>
                            <a:gd name="T24" fmla="+- 0 737 737"/>
                            <a:gd name="T25" fmla="*/ T24 w 10432"/>
                            <a:gd name="T26" fmla="+- 0 15931 4847"/>
                            <a:gd name="T27" fmla="*/ 15931 h 11254"/>
                            <a:gd name="T28" fmla="+- 0 750 737"/>
                            <a:gd name="T29" fmla="*/ T28 w 10432"/>
                            <a:gd name="T30" fmla="+- 0 15997 4847"/>
                            <a:gd name="T31" fmla="*/ 15997 h 11254"/>
                            <a:gd name="T32" fmla="+- 0 787 737"/>
                            <a:gd name="T33" fmla="*/ T32 w 10432"/>
                            <a:gd name="T34" fmla="+- 0 16051 4847"/>
                            <a:gd name="T35" fmla="*/ 16051 h 11254"/>
                            <a:gd name="T36" fmla="+- 0 841 737"/>
                            <a:gd name="T37" fmla="*/ T36 w 10432"/>
                            <a:gd name="T38" fmla="+- 0 16087 4847"/>
                            <a:gd name="T39" fmla="*/ 16087 h 11254"/>
                            <a:gd name="T40" fmla="+- 0 907 737"/>
                            <a:gd name="T41" fmla="*/ T40 w 10432"/>
                            <a:gd name="T42" fmla="+- 0 16101 4847"/>
                            <a:gd name="T43" fmla="*/ 16101 h 11254"/>
                            <a:gd name="T44" fmla="+- 0 10998 737"/>
                            <a:gd name="T45" fmla="*/ T44 w 10432"/>
                            <a:gd name="T46" fmla="+- 0 16101 4847"/>
                            <a:gd name="T47" fmla="*/ 16101 h 11254"/>
                            <a:gd name="T48" fmla="+- 0 11065 737"/>
                            <a:gd name="T49" fmla="*/ T48 w 10432"/>
                            <a:gd name="T50" fmla="+- 0 16087 4847"/>
                            <a:gd name="T51" fmla="*/ 16087 h 11254"/>
                            <a:gd name="T52" fmla="+- 0 11119 737"/>
                            <a:gd name="T53" fmla="*/ T52 w 10432"/>
                            <a:gd name="T54" fmla="+- 0 16051 4847"/>
                            <a:gd name="T55" fmla="*/ 16051 h 11254"/>
                            <a:gd name="T56" fmla="+- 0 11155 737"/>
                            <a:gd name="T57" fmla="*/ T56 w 10432"/>
                            <a:gd name="T58" fmla="+- 0 15997 4847"/>
                            <a:gd name="T59" fmla="*/ 15997 h 11254"/>
                            <a:gd name="T60" fmla="+- 0 11169 737"/>
                            <a:gd name="T61" fmla="*/ T60 w 10432"/>
                            <a:gd name="T62" fmla="+- 0 15931 4847"/>
                            <a:gd name="T63" fmla="*/ 15931 h 11254"/>
                            <a:gd name="T64" fmla="+- 0 11169 737"/>
                            <a:gd name="T65" fmla="*/ T64 w 10432"/>
                            <a:gd name="T66" fmla="+- 0 5017 4847"/>
                            <a:gd name="T67" fmla="*/ 5017 h 11254"/>
                            <a:gd name="T68" fmla="+- 0 11155 737"/>
                            <a:gd name="T69" fmla="*/ T68 w 10432"/>
                            <a:gd name="T70" fmla="+- 0 4951 4847"/>
                            <a:gd name="T71" fmla="*/ 4951 h 11254"/>
                            <a:gd name="T72" fmla="+- 0 11119 737"/>
                            <a:gd name="T73" fmla="*/ T72 w 10432"/>
                            <a:gd name="T74" fmla="+- 0 4897 4847"/>
                            <a:gd name="T75" fmla="*/ 4897 h 11254"/>
                            <a:gd name="T76" fmla="+- 0 11065 737"/>
                            <a:gd name="T77" fmla="*/ T76 w 10432"/>
                            <a:gd name="T78" fmla="+- 0 4861 4847"/>
                            <a:gd name="T79" fmla="*/ 4861 h 11254"/>
                            <a:gd name="T80" fmla="+- 0 10998 737"/>
                            <a:gd name="T81" fmla="*/ T80 w 10432"/>
                            <a:gd name="T82" fmla="+- 0 4847 4847"/>
                            <a:gd name="T83" fmla="*/ 4847 h 112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432" h="11254">
                              <a:moveTo>
                                <a:pt x="10261" y="0"/>
                              </a:moveTo>
                              <a:lnTo>
                                <a:pt x="170" y="0"/>
                              </a:lnTo>
                              <a:lnTo>
                                <a:pt x="104" y="14"/>
                              </a:lnTo>
                              <a:lnTo>
                                <a:pt x="50" y="50"/>
                              </a:lnTo>
                              <a:lnTo>
                                <a:pt x="13" y="104"/>
                              </a:lnTo>
                              <a:lnTo>
                                <a:pt x="0" y="170"/>
                              </a:lnTo>
                              <a:lnTo>
                                <a:pt x="0" y="11084"/>
                              </a:lnTo>
                              <a:lnTo>
                                <a:pt x="13" y="11150"/>
                              </a:lnTo>
                              <a:lnTo>
                                <a:pt x="50" y="11204"/>
                              </a:lnTo>
                              <a:lnTo>
                                <a:pt x="104" y="11240"/>
                              </a:lnTo>
                              <a:lnTo>
                                <a:pt x="170" y="11254"/>
                              </a:lnTo>
                              <a:lnTo>
                                <a:pt x="10261" y="11254"/>
                              </a:lnTo>
                              <a:lnTo>
                                <a:pt x="10328" y="11240"/>
                              </a:lnTo>
                              <a:lnTo>
                                <a:pt x="10382" y="11204"/>
                              </a:lnTo>
                              <a:lnTo>
                                <a:pt x="10418" y="11150"/>
                              </a:lnTo>
                              <a:lnTo>
                                <a:pt x="10432" y="11084"/>
                              </a:lnTo>
                              <a:lnTo>
                                <a:pt x="10432" y="170"/>
                              </a:lnTo>
                              <a:lnTo>
                                <a:pt x="10418" y="104"/>
                              </a:lnTo>
                              <a:lnTo>
                                <a:pt x="10382" y="50"/>
                              </a:lnTo>
                              <a:lnTo>
                                <a:pt x="10328" y="14"/>
                              </a:lnTo>
                              <a:lnTo>
                                <a:pt x="102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docshape13"/>
                        <pic:cNvPicPr>
                          <a:picLocks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722"/>
                          <a:ext cx="1907" cy="4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0" name="Line 7"/>
                      <wps:cNvCnPr>
                        <a:cxnSpLocks/>
                      </wps:cNvCnPr>
                      <wps:spPr bwMode="auto">
                        <a:xfrm>
                          <a:off x="2198" y="7002"/>
                          <a:ext cx="8082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CC4E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2" name="Line 6"/>
                      <wps:cNvCnPr>
                        <a:cxnSpLocks/>
                      </wps:cNvCnPr>
                      <wps:spPr bwMode="auto">
                        <a:xfrm>
                          <a:off x="1625" y="8666"/>
                          <a:ext cx="8191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CC4E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/>
                    </wps:wsp>
                    <pic:pic xmlns:pic="http://schemas.openxmlformats.org/drawingml/2006/picture">
                      <pic:nvPicPr>
                        <pic:cNvPr id="24" name="docshape14"/>
                        <pic:cNvPicPr>
                          <a:picLocks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15" y="6837"/>
                          <a:ext cx="278" cy="3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" name="docshape15"/>
                        <pic:cNvPicPr>
                          <a:picLocks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26" y="8540"/>
                          <a:ext cx="251" cy="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6" name="docshape16"/>
                        <pic:cNvPicPr>
                          <a:picLocks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78" y="13572"/>
                          <a:ext cx="4527" cy="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0129DE" id="Grupp 15" o:spid="_x0000_s1026" style="position:absolute;margin-left:-1.25pt;margin-top:0;width:636.8pt;height:849.55pt;z-index:-251656704;mso-position-horizontal-relative:page;mso-position-vertical-relative:page" coordorigin="-23,-94" coordsize="12735,16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">
              <v:shape id="docshape12" o:spid="_x0000_s1027" style="position:absolute;left:-23;top:-94;width:12735;height:16991;visibility:visible;mso-wrap-style:square;v-text-anchor:top" coordsize="10432,1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" path="m10261,l170,,104,14,50,50,13,104,,170,,11084r13,66l50,11204r54,36l170,11254r10091,l10328,11240r54,-36l10418,11150r14,-66l10432,170r-14,-66l10382,50r-54,-36l10261,xe" fillcolor="#ecedee" stroked="f">
                <v:path arrowok="t" o:connecttype="custom" o:connectlocs="12526,7318;208,7318;127,7339;61,7393;16,7475;0,7575;0,24052;16,24152;61,24233;127,24288;208,24309;12526,24309;12608,24288;12674,24233;12718,24152;12735,24052;12735,7575;12718,7475;12674,7393;12608,7339;12526,7318" o:connectangles="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1" o:spid="_x0000_s1028" type="#_x0000_t75" style="position:absolute;left:5330;top:15227;width:2743;height:1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">
                <v:imagedata r:id="rId6" o:title=""/>
                <o:lock v:ext="edit" aspectratio="f"/>
              </v:shape>
              <v:shape id="docshape12" o:spid="_x0000_s1029" style="position:absolute;left:737;top:4847;width:10432;height:11254;visibility:visible;mso-wrap-style:square;v-text-anchor:top" coordsize="10432,1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" path="m10261,l170,,104,14,50,50,13,104,,170,,11084r13,66l50,11204r54,36l170,11254r10091,l10328,11240r54,-36l10418,11150r14,-66l10432,170r-14,-66l10382,50r-54,-36l10261,xe" stroked="f">
                <v:path arrowok="t" o:connecttype="custom" o:connectlocs="10261,4847;170,4847;104,4861;50,4897;13,4951;0,5017;0,15931;13,15997;50,16051;104,16087;170,16101;10261,16101;10328,16087;10382,16051;10418,15997;10432,15931;10432,5017;10418,4951;10382,4897;10328,4861;10261,4847" o:connectangles="0,0,0,0,0,0,0,0,0,0,0,0,0,0,0,0,0,0,0,0,0"/>
              </v:shape>
              <v:shape id="docshape13" o:spid="_x0000_s1030" type="#_x0000_t75" style="position:absolute;top:12722;width:1907;height:4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">
                <v:imagedata r:id="rId7" o:title=""/>
                <o:lock v:ext="edit" aspectratio="f"/>
              </v:shape>
              <v:line id="Line 7" o:spid="_x0000_s1031" style="position:absolute;visibility:visible;mso-wrap-style:square" from="2198,7002" to="10280,7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" strokecolor="#ffcc4e" strokeweight="1.5pt">
                <v:stroke dashstyle="longDash"/>
                <o:lock v:ext="edit" shapetype="f"/>
              </v:line>
              <v:line id="Line 6" o:spid="_x0000_s1032" style="position:absolute;visibility:visible;mso-wrap-style:square" from="1625,8666" to="9816,8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" strokecolor="#ffcc4e" strokeweight="1.5pt">
                <v:stroke dashstyle="longDash"/>
                <o:lock v:ext="edit" shapetype="f"/>
              </v:line>
              <v:shape id="docshape14" o:spid="_x0000_s1033" type="#_x0000_t75" style="position:absolute;left:1615;top:6837;width:278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">
                <v:imagedata r:id="rId8" o:title=""/>
                <o:lock v:ext="edit" aspectratio="f"/>
              </v:shape>
              <v:shape id="docshape15" o:spid="_x0000_s1034" type="#_x0000_t75" style="position:absolute;left:10026;top:8540;width:251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">
                <v:imagedata r:id="rId9" o:title=""/>
                <o:lock v:ext="edit" aspectratio="f"/>
              </v:shape>
              <v:shape id="docshape16" o:spid="_x0000_s1035" type="#_x0000_t75" style="position:absolute;left:7378;top:13572;width:4527;height:3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">
                <v:imagedata r:id="rId10" o:title=""/>
                <o:lock v:ext="edit" aspectratio="f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0" locked="0" layoutInCell="1" allowOverlap="1" wp14:anchorId="51D04171" wp14:editId="3D6B5EFF">
          <wp:simplePos x="0" y="0"/>
          <wp:positionH relativeFrom="column">
            <wp:posOffset>-1181735</wp:posOffset>
          </wp:positionH>
          <wp:positionV relativeFrom="paragraph">
            <wp:posOffset>-2879725</wp:posOffset>
          </wp:positionV>
          <wp:extent cx="4152265" cy="1842135"/>
          <wp:effectExtent l="0" t="0" r="0" b="0"/>
          <wp:wrapThrough wrapText="bothSides">
            <wp:wrapPolygon edited="0">
              <wp:start x="1453" y="0"/>
              <wp:lineTo x="793" y="2234"/>
              <wp:lineTo x="661" y="4765"/>
              <wp:lineTo x="991" y="7148"/>
              <wp:lineTo x="595" y="8339"/>
              <wp:lineTo x="264" y="9382"/>
              <wp:lineTo x="132" y="11913"/>
              <wp:lineTo x="462" y="14296"/>
              <wp:lineTo x="1519" y="16678"/>
              <wp:lineTo x="2246" y="17423"/>
              <wp:lineTo x="3501" y="17423"/>
              <wp:lineTo x="6276" y="16827"/>
              <wp:lineTo x="6474" y="16678"/>
              <wp:lineTo x="7862" y="14594"/>
              <wp:lineTo x="8522" y="11913"/>
              <wp:lineTo x="9579" y="11913"/>
              <wp:lineTo x="14997" y="9977"/>
              <wp:lineTo x="15063" y="9531"/>
              <wp:lineTo x="16120" y="7148"/>
              <wp:lineTo x="18036" y="4765"/>
              <wp:lineTo x="18829" y="2383"/>
              <wp:lineTo x="18961" y="0"/>
              <wp:lineTo x="1453" y="0"/>
            </wp:wrapPolygon>
          </wp:wrapThrough>
          <wp:docPr id="14" name="Bildobjekt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5"/>
                  <pic:cNvPicPr>
                    <a:picLocks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085" b="9105"/>
                  <a:stretch>
                    <a:fillRect/>
                  </a:stretch>
                </pic:blipFill>
                <pic:spPr bwMode="auto">
                  <a:xfrm>
                    <a:off x="0" y="0"/>
                    <a:ext cx="4152265" cy="184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B283966" wp14:editId="312ED2F3">
              <wp:simplePos x="0" y="0"/>
              <wp:positionH relativeFrom="margin">
                <wp:align>center</wp:align>
              </wp:positionH>
              <wp:positionV relativeFrom="paragraph">
                <wp:posOffset>-659130</wp:posOffset>
              </wp:positionV>
              <wp:extent cx="4669790" cy="582295"/>
              <wp:effectExtent l="0" t="0" r="3810" b="1905"/>
              <wp:wrapNone/>
              <wp:docPr id="13" name="Textruta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69790" cy="582295"/>
                      </a:xfrm>
                      <a:prstGeom prst="rect">
                        <a:avLst/>
                      </a:prstGeom>
                      <a:solidFill>
                        <a:sysClr val="windowText" lastClr="000000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5EB1442A" w14:textId="3CAD99C7" w:rsidR="00F22AB9" w:rsidRPr="000C6982" w:rsidRDefault="00503124" w:rsidP="00F22AB9">
                          <w:pPr>
                            <w:jc w:val="center"/>
                            <w:rPr>
                              <w:rFonts w:ascii="Bebas Neue" w:hAnsi="Bebas Neue"/>
                              <w:color w:val="FFFFFF"/>
                              <w:sz w:val="70"/>
                              <w:szCs w:val="70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sz w:val="70"/>
                              <w:szCs w:val="70"/>
                            </w:rPr>
                            <w:t>DAGS för violett nivå?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283966" id="_x0000_t202" coordsize="21600,21600" o:spt="202" path="m,l,21600r21600,l21600,xe">
              <v:stroke joinstyle="miter"/>
              <v:path gradientshapeok="t" o:connecttype="rect"/>
            </v:shapetype>
            <v:shape id="Textruta 13" o:spid="_x0000_s1030" type="#_x0000_t202" style="position:absolute;margin-left:0;margin-top:-51.9pt;width:367.7pt;height:45.8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" fillcolor="windowText" strokeweight=".5pt">
              <v:path arrowok="t"/>
              <v:textbox>
                <w:txbxContent>
                  <w:p w14:paraId="5EB1442A" w14:textId="3CAD99C7" w:rsidR="00F22AB9" w:rsidRPr="000C6982" w:rsidRDefault="00503124" w:rsidP="00F22AB9">
                    <w:pPr>
                      <w:jc w:val="center"/>
                      <w:rPr>
                        <w:rFonts w:ascii="Bebas Neue" w:hAnsi="Bebas Neue"/>
                        <w:color w:val="FFFFFF"/>
                        <w:sz w:val="70"/>
                        <w:szCs w:val="70"/>
                      </w:rPr>
                    </w:pPr>
                    <w:r>
                      <w:rPr>
                        <w:rFonts w:ascii="Bebas Neue" w:hAnsi="Bebas Neue"/>
                        <w:color w:val="FFFFFF"/>
                        <w:sz w:val="70"/>
                        <w:szCs w:val="70"/>
                      </w:rPr>
                      <w:t>DAGS för violett nivå?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0" locked="0" layoutInCell="1" allowOverlap="1" wp14:anchorId="6C5F8665" wp14:editId="27B3D3E5">
          <wp:simplePos x="0" y="0"/>
          <wp:positionH relativeFrom="margin">
            <wp:align>center</wp:align>
          </wp:positionH>
          <wp:positionV relativeFrom="paragraph">
            <wp:posOffset>-1774190</wp:posOffset>
          </wp:positionV>
          <wp:extent cx="2235200" cy="736600"/>
          <wp:effectExtent l="0" t="0" r="0" b="0"/>
          <wp:wrapThrough wrapText="bothSides">
            <wp:wrapPolygon edited="0">
              <wp:start x="4664" y="0"/>
              <wp:lineTo x="3559" y="1117"/>
              <wp:lineTo x="982" y="5214"/>
              <wp:lineTo x="0" y="7448"/>
              <wp:lineTo x="0" y="17876"/>
              <wp:lineTo x="13500" y="19366"/>
              <wp:lineTo x="15095" y="21228"/>
              <wp:lineTo x="17795" y="21228"/>
              <wp:lineTo x="19636" y="18621"/>
              <wp:lineTo x="21477" y="17876"/>
              <wp:lineTo x="21477" y="6703"/>
              <wp:lineTo x="13009" y="5959"/>
              <wp:lineTo x="7732" y="745"/>
              <wp:lineTo x="6873" y="0"/>
              <wp:lineTo x="4664" y="0"/>
            </wp:wrapPolygon>
          </wp:wrapThrough>
          <wp:docPr id="12" name="Bildobjekt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/>
                  <pic:cNvPicPr>
                    <a:picLocks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200" cy="73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8D4ADC4" wp14:editId="521B0D2C">
              <wp:simplePos x="0" y="0"/>
              <wp:positionH relativeFrom="margin">
                <wp:align>center</wp:align>
              </wp:positionH>
              <wp:positionV relativeFrom="margin">
                <wp:posOffset>-2296795</wp:posOffset>
              </wp:positionV>
              <wp:extent cx="5975985" cy="1719580"/>
              <wp:effectExtent l="0" t="0" r="0" b="0"/>
              <wp:wrapSquare wrapText="bothSides"/>
              <wp:docPr id="11" name="Rektangel med rundade hörn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75985" cy="1719580"/>
                      </a:xfrm>
                      <a:prstGeom prst="roundRect">
                        <a:avLst>
                          <a:gd name="adj" fmla="val 3876"/>
                        </a:avLst>
                      </a:prstGeom>
                      <a:solidFill>
                        <a:srgbClr val="F9C854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E80404E" id="Rektangel med rundade hörn 11" o:spid="_x0000_s1026" style="position:absolute;margin-left:0;margin-top:-180.85pt;width:470.55pt;height:135.4pt;z-index:251655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arcsize="25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" fillcolor="#f9c854" stroked="f" strokeweight="1pt">
              <v:stroke joinstyle="miter"/>
              <w10:wrap type="square" anchorx="margin" anchory="margin"/>
            </v:round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FC7E5" w14:textId="77777777" w:rsidR="00503124" w:rsidRDefault="00503124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C122CEB8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026173639">
    <w:abstractNumId w:val="0"/>
  </w:num>
  <w:num w:numId="2" w16cid:durableId="1038235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0F3"/>
    <w:rsid w:val="000A3503"/>
    <w:rsid w:val="000C6982"/>
    <w:rsid w:val="000E4BC7"/>
    <w:rsid w:val="000E5C0D"/>
    <w:rsid w:val="0011412D"/>
    <w:rsid w:val="001D6DB5"/>
    <w:rsid w:val="00202153"/>
    <w:rsid w:val="00204A3A"/>
    <w:rsid w:val="00287EE2"/>
    <w:rsid w:val="002A1EE3"/>
    <w:rsid w:val="003D26D9"/>
    <w:rsid w:val="004843E0"/>
    <w:rsid w:val="004B4B7F"/>
    <w:rsid w:val="00503124"/>
    <w:rsid w:val="00521848"/>
    <w:rsid w:val="005844E9"/>
    <w:rsid w:val="005C6ECF"/>
    <w:rsid w:val="005F5F76"/>
    <w:rsid w:val="0063047B"/>
    <w:rsid w:val="0063634C"/>
    <w:rsid w:val="006610F3"/>
    <w:rsid w:val="006A1941"/>
    <w:rsid w:val="006D4B6D"/>
    <w:rsid w:val="006D4C60"/>
    <w:rsid w:val="00724980"/>
    <w:rsid w:val="008807A1"/>
    <w:rsid w:val="008B0398"/>
    <w:rsid w:val="008B0EB7"/>
    <w:rsid w:val="008B330B"/>
    <w:rsid w:val="009A5684"/>
    <w:rsid w:val="00A0019E"/>
    <w:rsid w:val="00A81B47"/>
    <w:rsid w:val="00A8251C"/>
    <w:rsid w:val="00A9524B"/>
    <w:rsid w:val="00B177C5"/>
    <w:rsid w:val="00B5452C"/>
    <w:rsid w:val="00BC4026"/>
    <w:rsid w:val="00BD35F5"/>
    <w:rsid w:val="00C365AF"/>
    <w:rsid w:val="00C36DFE"/>
    <w:rsid w:val="00D058A9"/>
    <w:rsid w:val="00D73D9A"/>
    <w:rsid w:val="00E019B0"/>
    <w:rsid w:val="00E5750A"/>
    <w:rsid w:val="00EB797E"/>
    <w:rsid w:val="00F22AB9"/>
    <w:rsid w:val="00F82212"/>
    <w:rsid w:val="00FA4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251E4A"/>
  <w15:chartTrackingRefBased/>
  <w15:docId w15:val="{ED128FF6-F241-4048-ACAB-F0BCEE1E6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Rubrik1">
    <w:name w:val="heading 1"/>
    <w:basedOn w:val="Normal"/>
    <w:next w:val="Normal"/>
    <w:link w:val="Rubrik1Char"/>
    <w:uiPriority w:val="9"/>
    <w:qFormat/>
    <w:rsid w:val="003D26D9"/>
    <w:pPr>
      <w:keepNext/>
      <w:keepLines/>
      <w:spacing w:before="240" w:line="360" w:lineRule="auto"/>
      <w:outlineLvl w:val="0"/>
    </w:pPr>
    <w:rPr>
      <w:rFonts w:ascii="Gotham HTF" w:eastAsia="Times New Roman" w:hAnsi="Gotham HTF"/>
      <w:b/>
      <w:color w:val="003C68"/>
      <w:szCs w:val="32"/>
    </w:rPr>
  </w:style>
  <w:style w:type="paragraph" w:styleId="Rubrik2">
    <w:name w:val="heading 2"/>
    <w:basedOn w:val="Normal"/>
    <w:next w:val="Normal"/>
    <w:link w:val="Rubrik2Char"/>
    <w:autoRedefine/>
    <w:uiPriority w:val="9"/>
    <w:unhideWhenUsed/>
    <w:qFormat/>
    <w:rsid w:val="003D26D9"/>
    <w:pPr>
      <w:keepNext/>
      <w:keepLines/>
      <w:spacing w:before="40"/>
      <w:outlineLvl w:val="1"/>
    </w:pPr>
    <w:rPr>
      <w:rFonts w:ascii="Gotham" w:eastAsia="Times New Roman" w:hAnsi="Gotham"/>
      <w:b/>
      <w:color w:val="003C68"/>
      <w:szCs w:val="26"/>
    </w:rPr>
  </w:style>
  <w:style w:type="paragraph" w:styleId="Rubrik3">
    <w:name w:val="heading 3"/>
    <w:basedOn w:val="Normal"/>
    <w:next w:val="Normal"/>
    <w:link w:val="Rubrik3Char"/>
    <w:autoRedefine/>
    <w:uiPriority w:val="9"/>
    <w:unhideWhenUsed/>
    <w:qFormat/>
    <w:rsid w:val="003D26D9"/>
    <w:pPr>
      <w:keepNext/>
      <w:keepLines/>
      <w:spacing w:before="40"/>
      <w:outlineLvl w:val="2"/>
    </w:pPr>
    <w:rPr>
      <w:rFonts w:ascii="Gotham HTF" w:eastAsia="Times New Roman" w:hAnsi="Gotham HTF"/>
      <w:b/>
      <w:color w:val="000000"/>
      <w:sz w:val="20"/>
    </w:rPr>
  </w:style>
  <w:style w:type="paragraph" w:styleId="Rubrik4">
    <w:name w:val="heading 4"/>
    <w:basedOn w:val="Normal"/>
    <w:next w:val="Normal"/>
    <w:link w:val="Rubrik4Char"/>
    <w:autoRedefine/>
    <w:uiPriority w:val="9"/>
    <w:unhideWhenUsed/>
    <w:qFormat/>
    <w:rsid w:val="003D26D9"/>
    <w:pPr>
      <w:keepNext/>
      <w:keepLines/>
      <w:spacing w:before="40"/>
      <w:outlineLvl w:val="3"/>
    </w:pPr>
    <w:rPr>
      <w:rFonts w:ascii="Gotham HTF" w:eastAsia="Times New Roman" w:hAnsi="Gotham HTF" w:cs="Times New Roman (CS-rubriker)"/>
      <w:b/>
      <w:iCs/>
      <w:caps/>
      <w:color w:val="003C68"/>
      <w:sz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link w:val="Rubrik1"/>
    <w:uiPriority w:val="9"/>
    <w:rsid w:val="003D26D9"/>
    <w:rPr>
      <w:rFonts w:ascii="Gotham HTF" w:eastAsia="Times New Roman" w:hAnsi="Gotham HTF" w:cs="Times New Roman"/>
      <w:b/>
      <w:color w:val="003C68"/>
      <w:szCs w:val="32"/>
    </w:rPr>
  </w:style>
  <w:style w:type="character" w:customStyle="1" w:styleId="Rubrik2Char">
    <w:name w:val="Rubrik 2 Char"/>
    <w:link w:val="Rubrik2"/>
    <w:uiPriority w:val="9"/>
    <w:rsid w:val="003D26D9"/>
    <w:rPr>
      <w:rFonts w:ascii="Gotham" w:eastAsia="Times New Roman" w:hAnsi="Gotham" w:cs="Times New Roman"/>
      <w:b/>
      <w:color w:val="003C68"/>
      <w:szCs w:val="26"/>
    </w:rPr>
  </w:style>
  <w:style w:type="paragraph" w:styleId="Brdtext">
    <w:name w:val="Body Text"/>
    <w:basedOn w:val="Normal"/>
    <w:link w:val="BrdtextChar"/>
    <w:autoRedefine/>
    <w:uiPriority w:val="99"/>
    <w:qFormat/>
    <w:rsid w:val="003D26D9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Gotham HTF Book" w:hAnsi="Gotham HTF Book" w:cs="Gotham HTF Book"/>
      <w:color w:val="000000"/>
      <w:sz w:val="20"/>
      <w:szCs w:val="20"/>
    </w:rPr>
  </w:style>
  <w:style w:type="character" w:customStyle="1" w:styleId="BrdtextChar">
    <w:name w:val="Brödtext Char"/>
    <w:link w:val="Brdtext"/>
    <w:uiPriority w:val="99"/>
    <w:rsid w:val="003D26D9"/>
    <w:rPr>
      <w:rFonts w:ascii="Gotham HTF Book" w:hAnsi="Gotham HTF Book" w:cs="Gotham HTF Book"/>
      <w:color w:val="000000"/>
      <w:sz w:val="20"/>
      <w:szCs w:val="20"/>
    </w:rPr>
  </w:style>
  <w:style w:type="paragraph" w:styleId="Liststycke">
    <w:name w:val="List Paragraph"/>
    <w:basedOn w:val="Punktlista"/>
    <w:autoRedefine/>
    <w:uiPriority w:val="34"/>
    <w:qFormat/>
    <w:rsid w:val="003D26D9"/>
    <w:rPr>
      <w:rFonts w:ascii="Gotham HTF Book" w:hAnsi="Gotham HTF Book"/>
      <w:sz w:val="20"/>
    </w:rPr>
  </w:style>
  <w:style w:type="paragraph" w:styleId="Punktlista">
    <w:name w:val="List Bullet"/>
    <w:basedOn w:val="Normal"/>
    <w:uiPriority w:val="99"/>
    <w:semiHidden/>
    <w:unhideWhenUsed/>
    <w:rsid w:val="003D26D9"/>
    <w:pPr>
      <w:numPr>
        <w:numId w:val="2"/>
      </w:numPr>
      <w:contextualSpacing/>
    </w:pPr>
  </w:style>
  <w:style w:type="character" w:customStyle="1" w:styleId="Rubrik3Char">
    <w:name w:val="Rubrik 3 Char"/>
    <w:link w:val="Rubrik3"/>
    <w:uiPriority w:val="9"/>
    <w:rsid w:val="003D26D9"/>
    <w:rPr>
      <w:rFonts w:ascii="Gotham HTF" w:eastAsia="Times New Roman" w:hAnsi="Gotham HTF" w:cs="Times New Roman"/>
      <w:b/>
      <w:color w:val="000000"/>
      <w:sz w:val="20"/>
    </w:rPr>
  </w:style>
  <w:style w:type="character" w:customStyle="1" w:styleId="Rubrik4Char">
    <w:name w:val="Rubrik 4 Char"/>
    <w:link w:val="Rubrik4"/>
    <w:uiPriority w:val="9"/>
    <w:rsid w:val="003D26D9"/>
    <w:rPr>
      <w:rFonts w:ascii="Gotham HTF" w:eastAsia="Times New Roman" w:hAnsi="Gotham HTF" w:cs="Times New Roman (CS-rubriker)"/>
      <w:b/>
      <w:iCs/>
      <w:caps/>
      <w:color w:val="003C68"/>
      <w:sz w:val="20"/>
    </w:rPr>
  </w:style>
  <w:style w:type="paragraph" w:styleId="Sidhuvud">
    <w:name w:val="header"/>
    <w:basedOn w:val="Normal"/>
    <w:link w:val="SidhuvudChar"/>
    <w:uiPriority w:val="99"/>
    <w:unhideWhenUsed/>
    <w:rsid w:val="00F22AB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22AB9"/>
  </w:style>
  <w:style w:type="paragraph" w:styleId="Sidfot">
    <w:name w:val="footer"/>
    <w:basedOn w:val="Normal"/>
    <w:link w:val="SidfotChar"/>
    <w:uiPriority w:val="99"/>
    <w:unhideWhenUsed/>
    <w:rsid w:val="00F22AB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F22AB9"/>
  </w:style>
  <w:style w:type="paragraph" w:customStyle="1" w:styleId="Allmntstyckeformat">
    <w:name w:val="[Allmänt styckeformat]"/>
    <w:basedOn w:val="Normal"/>
    <w:uiPriority w:val="99"/>
    <w:rsid w:val="00F22AB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em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sudf20\OneDrive%20-%20Sveriges%20Riksidrottsf&#246;rbund\Dokument\Projekt\OrangeOviolett\OrangeViolett\Orienteringskurs_inbjudan_Violett_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Orienteringskurs_inbjudan_Violett_MALL</Template>
  <TotalTime>4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Magnus Sundmark (Västergötlands Orienteringsförbund)</dc:creator>
  <cp:keywords/>
  <dc:description/>
  <cp:lastModifiedBy>Magnus Sundmark (Västergötlands Orienteringsförbund)</cp:lastModifiedBy>
  <cp:revision>8</cp:revision>
  <cp:lastPrinted>2022-05-20T13:05:00Z</cp:lastPrinted>
  <dcterms:created xsi:type="dcterms:W3CDTF">2023-03-03T10:08:00Z</dcterms:created>
  <dcterms:modified xsi:type="dcterms:W3CDTF">2023-03-03T10:13:00Z</dcterms:modified>
</cp:coreProperties>
</file>